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80F" w:rsidRDefault="0072380F">
      <w:pPr>
        <w:pStyle w:val="BodyText"/>
      </w:pPr>
    </w:p>
    <w:p w:rsidR="0072380F" w:rsidRDefault="001E1EDF">
      <w:pPr>
        <w:pStyle w:val="BodyText"/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-6149340</wp:posOffset>
            </wp:positionH>
            <wp:positionV relativeFrom="paragraph">
              <wp:posOffset>4331074</wp:posOffset>
            </wp:positionV>
            <wp:extent cx="1100492" cy="1645920"/>
            <wp:effectExtent l="19050" t="19050" r="23458" b="11430"/>
            <wp:wrapNone/>
            <wp:docPr id="5" name="Picture 5" descr="../2013-2014/Book%20Covers/CurtisMightyMissMal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2013-2014/Book%20Covers/CurtisMightyMissMalon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92" cy="1645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-5154258</wp:posOffset>
            </wp:positionH>
            <wp:positionV relativeFrom="paragraph">
              <wp:posOffset>4402791</wp:posOffset>
            </wp:positionV>
            <wp:extent cx="1085664" cy="1645920"/>
            <wp:effectExtent l="19050" t="19050" r="19236" b="11430"/>
            <wp:wrapNone/>
            <wp:docPr id="10" name="Picture 10" descr="../2013-2014/Book%20Covers/HuntOneFortheMurph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2013-2014/Book%20Covers/HuntOneFortheMurphy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664" cy="1645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-3065145</wp:posOffset>
            </wp:positionH>
            <wp:positionV relativeFrom="paragraph">
              <wp:posOffset>4151779</wp:posOffset>
            </wp:positionV>
            <wp:extent cx="1082488" cy="1645920"/>
            <wp:effectExtent l="19050" t="19050" r="22412" b="11430"/>
            <wp:wrapNone/>
            <wp:docPr id="16" name="Picture 16" descr="../2013-2014/Book%20Covers/NielsenFalsePri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2013-2014/Book%20Covers/NielsenFalsePrin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488" cy="1645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-3065145</wp:posOffset>
            </wp:positionH>
            <wp:positionV relativeFrom="paragraph">
              <wp:posOffset>4151779</wp:posOffset>
            </wp:positionV>
            <wp:extent cx="1083758" cy="1645920"/>
            <wp:effectExtent l="19050" t="19050" r="21142" b="11430"/>
            <wp:wrapNone/>
            <wp:docPr id="17" name="Picture 17" descr="../2013-2014/Book%20Covers/PalacioWo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2013-2014/Book%20Covers/PalacioWond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758" cy="1645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80F" w:rsidRDefault="0072380F">
      <w:pPr>
        <w:pStyle w:val="BodyText"/>
      </w:pPr>
    </w:p>
    <w:p w:rsidR="0072380F" w:rsidRDefault="0072380F">
      <w:pPr>
        <w:pStyle w:val="BodyText"/>
      </w:pPr>
    </w:p>
    <w:p w:rsidR="0072380F" w:rsidRDefault="0072380F">
      <w:pPr>
        <w:pStyle w:val="BodyText"/>
      </w:pPr>
    </w:p>
    <w:p w:rsidR="007B02F2" w:rsidRDefault="007B02F2">
      <w:pPr>
        <w:pStyle w:val="BodyText"/>
      </w:pPr>
    </w:p>
    <w:p w:rsidR="007B02F2" w:rsidRDefault="007B02F2"/>
    <w:p w:rsidR="007B02F2" w:rsidRDefault="007B02F2"/>
    <w:p w:rsidR="007B02F2" w:rsidRDefault="007B02F2"/>
    <w:p w:rsidR="000167A2" w:rsidRDefault="000167A2" w:rsidP="002E6E91">
      <w:pPr>
        <w:ind w:left="208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  <w:bookmarkStart w:id="0" w:name="_GoBack"/>
      <w:bookmarkEnd w:id="0"/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E50D6A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3609340</wp:posOffset>
                </wp:positionH>
                <wp:positionV relativeFrom="paragraph">
                  <wp:posOffset>271145</wp:posOffset>
                </wp:positionV>
                <wp:extent cx="2344420" cy="1665605"/>
                <wp:effectExtent l="0" t="0" r="0" b="0"/>
                <wp:wrapNone/>
                <wp:docPr id="13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166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61D9" w:rsidRPr="007D59BE" w:rsidRDefault="000461D9" w:rsidP="00E54AF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 w:rsidRPr="007D59BE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THE 20</w:t>
                            </w:r>
                            <w:r w:rsidR="001A1275" w:rsidRPr="007D59BE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17</w:t>
                            </w:r>
                            <w:r w:rsidRPr="007D59BE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-20</w:t>
                            </w:r>
                            <w:r w:rsidR="001A1275" w:rsidRPr="007D59BE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18</w:t>
                            </w:r>
                          </w:p>
                          <w:p w:rsidR="000461D9" w:rsidRPr="007D59BE" w:rsidRDefault="007D59BE" w:rsidP="00E54AF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 w:rsidRPr="007D59BE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GREEN MOUNTAIN</w:t>
                            </w:r>
                            <w:r w:rsidR="000461D9" w:rsidRPr="007D59BE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 xml:space="preserve"> BOOK AWARD </w:t>
                            </w:r>
                            <w:r w:rsidR="00A744D6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CHECK</w:t>
                            </w:r>
                            <w:r w:rsidR="000461D9" w:rsidRPr="007D59BE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284.2pt;margin-top:21.35pt;width:184.6pt;height:131.1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sDugIAAMQ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" filled="f" stroked="f">
                <v:textbox>
                  <w:txbxContent>
                    <w:p w:rsidR="000461D9" w:rsidRPr="007D59BE" w:rsidRDefault="000461D9" w:rsidP="00E54AFF">
                      <w:pPr>
                        <w:jc w:val="center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 w:rsidRPr="007D59BE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THE 20</w:t>
                      </w:r>
                      <w:r w:rsidR="001A1275" w:rsidRPr="007D59BE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17</w:t>
                      </w:r>
                      <w:r w:rsidRPr="007D59BE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-20</w:t>
                      </w:r>
                      <w:r w:rsidR="001A1275" w:rsidRPr="007D59BE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18</w:t>
                      </w:r>
                    </w:p>
                    <w:p w:rsidR="000461D9" w:rsidRPr="007D59BE" w:rsidRDefault="007D59BE" w:rsidP="00E54AFF">
                      <w:pPr>
                        <w:jc w:val="center"/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 w:rsidRPr="007D59BE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GREEN MOUNTAIN</w:t>
                      </w:r>
                      <w:r w:rsidR="000461D9" w:rsidRPr="007D59BE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 xml:space="preserve"> BOOK AWARD </w:t>
                      </w:r>
                      <w:r w:rsidR="00A744D6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CHECK</w:t>
                      </w:r>
                      <w:r w:rsidR="000461D9" w:rsidRPr="007D59BE"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</w:p>
    <w:p w:rsidR="000167A2" w:rsidRDefault="000167A2" w:rsidP="00E904B6">
      <w:pPr>
        <w:spacing w:after="0" w:line="240" w:lineRule="auto"/>
        <w:jc w:val="center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7D59BE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4316730</wp:posOffset>
            </wp:positionH>
            <wp:positionV relativeFrom="paragraph">
              <wp:posOffset>266700</wp:posOffset>
            </wp:positionV>
            <wp:extent cx="885825" cy="1976120"/>
            <wp:effectExtent l="0" t="0" r="9525" b="5080"/>
            <wp:wrapSquare wrapText="bothSides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Desktop:5e28e79a-8404-48a2-ae69-a91230e3dc5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97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67A2" w:rsidRDefault="000167A2">
      <w:pPr>
        <w:spacing w:after="0" w:line="240" w:lineRule="auto"/>
      </w:pPr>
    </w:p>
    <w:p w:rsidR="000167A2" w:rsidRDefault="001E1EDF">
      <w:pPr>
        <w:spacing w:after="0" w:line="240" w:lineRule="auto"/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4621530</wp:posOffset>
            </wp:positionH>
            <wp:positionV relativeFrom="paragraph">
              <wp:posOffset>6511290</wp:posOffset>
            </wp:positionV>
            <wp:extent cx="2071370" cy="1619885"/>
            <wp:effectExtent l="57150" t="38100" r="43180" b="18415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70" cy="16198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0167A2">
      <w:pPr>
        <w:spacing w:after="0" w:line="240" w:lineRule="auto"/>
      </w:pPr>
    </w:p>
    <w:p w:rsidR="000167A2" w:rsidRDefault="00665AA7">
      <w:pPr>
        <w:spacing w:after="0" w:line="240" w:lineRule="auto"/>
      </w:pPr>
      <w:r>
        <w:rPr>
          <w:caps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3519805</wp:posOffset>
                </wp:positionH>
                <wp:positionV relativeFrom="paragraph">
                  <wp:posOffset>243205</wp:posOffset>
                </wp:positionV>
                <wp:extent cx="2514600" cy="2618740"/>
                <wp:effectExtent l="0" t="0" r="0" b="0"/>
                <wp:wrapNone/>
                <wp:docPr id="13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61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61D9" w:rsidRPr="00665AA7" w:rsidRDefault="000461D9" w:rsidP="00E50D6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665AA7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Sponsored by the</w:t>
                            </w:r>
                          </w:p>
                          <w:p w:rsidR="00665AA7" w:rsidRDefault="000461D9" w:rsidP="00AC11D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665AA7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Vermont Department of Libraries</w:t>
                            </w:r>
                            <w:r w:rsidR="00665AA7" w:rsidRPr="00665AA7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0461D9" w:rsidRDefault="000461D9" w:rsidP="00665AA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:rsidR="000461D9" w:rsidRDefault="00E50D6A" w:rsidP="002A32E5">
                            <w:pPr>
                              <w:spacing w:after="0" w:line="240" w:lineRule="auto"/>
                              <w:ind w:left="-180" w:right="-1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hyperlink r:id="rId11" w:history="1">
                              <w:r w:rsidRPr="00D72B54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http://bit.ly/2rwNnSX</w:t>
                              </w:r>
                            </w:hyperlink>
                          </w:p>
                          <w:p w:rsidR="00265160" w:rsidRDefault="00265160" w:rsidP="002A32E5">
                            <w:pPr>
                              <w:spacing w:after="0" w:line="240" w:lineRule="auto"/>
                              <w:ind w:left="-180" w:right="-1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50D6A" w:rsidRDefault="00E50D6A" w:rsidP="002A32E5">
                            <w:pPr>
                              <w:spacing w:after="0" w:line="240" w:lineRule="auto"/>
                              <w:ind w:left="-180" w:right="-1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3124D72" wp14:editId="5031FBBC">
                                  <wp:extent cx="1802524" cy="466725"/>
                                  <wp:effectExtent l="0" t="0" r="7620" b="0"/>
                                  <wp:docPr id="140" name="Picture 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" name="DeptLibrariesMOM-small web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4918" cy="4699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5160" w:rsidRDefault="00265160" w:rsidP="002A32E5">
                            <w:pPr>
                              <w:spacing w:after="0" w:line="240" w:lineRule="auto"/>
                              <w:ind w:left="-180" w:right="-1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265160" w:rsidRDefault="00265160" w:rsidP="002A32E5">
                            <w:pPr>
                              <w:spacing w:after="0" w:line="240" w:lineRule="auto"/>
                              <w:ind w:left="-180" w:right="-18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50D6A">
                              <w:rPr>
                                <w:noProof/>
                              </w:rPr>
                              <w:drawing>
                                <wp:inline distT="0" distB="0" distL="0" distR="0" wp14:anchorId="31F405E1" wp14:editId="79925786">
                                  <wp:extent cx="1856232" cy="841248"/>
                                  <wp:effectExtent l="0" t="0" r="0" b="0"/>
                                  <wp:docPr id="141" name="Picture 141" descr="S:\AOA\LIB\LIB - Marketing\Logos\IMLS\IMLS_Logo_2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:\AOA\LIB\LIB - Marketing\Logos\IMLS\IMLS_Logo_2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6232" cy="841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0D6A" w:rsidRPr="002A32E5" w:rsidRDefault="00E50D6A" w:rsidP="002A32E5">
                            <w:pPr>
                              <w:spacing w:after="0" w:line="240" w:lineRule="auto"/>
                              <w:ind w:left="-180" w:right="-180"/>
                              <w:jc w:val="center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27" type="#_x0000_t202" style="position:absolute;margin-left:277.15pt;margin-top:19.15pt;width:198pt;height:206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" filled="f" stroked="f">
                <v:textbox>
                  <w:txbxContent>
                    <w:p w:rsidR="000461D9" w:rsidRPr="00665AA7" w:rsidRDefault="000461D9" w:rsidP="00E50D6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665AA7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Sponsored by the</w:t>
                      </w:r>
                    </w:p>
                    <w:p w:rsidR="00665AA7" w:rsidRDefault="000461D9" w:rsidP="00AC11D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665AA7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Vermont Department of Libraries</w:t>
                      </w:r>
                      <w:r w:rsidR="00665AA7" w:rsidRPr="00665AA7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:rsidR="000461D9" w:rsidRDefault="000461D9" w:rsidP="00665AA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:rsidR="000461D9" w:rsidRDefault="00E50D6A" w:rsidP="002A32E5">
                      <w:pPr>
                        <w:spacing w:after="0" w:line="240" w:lineRule="auto"/>
                        <w:ind w:left="-180" w:right="-1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14" w:history="1">
                        <w:r w:rsidRPr="00D72B54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http://bit.ly/2rwNnSX</w:t>
                        </w:r>
                      </w:hyperlink>
                    </w:p>
                    <w:p w:rsidR="00265160" w:rsidRDefault="00265160" w:rsidP="002A32E5">
                      <w:pPr>
                        <w:spacing w:after="0" w:line="240" w:lineRule="auto"/>
                        <w:ind w:left="-180" w:right="-1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50D6A" w:rsidRDefault="00E50D6A" w:rsidP="002A32E5">
                      <w:pPr>
                        <w:spacing w:after="0" w:line="240" w:lineRule="auto"/>
                        <w:ind w:left="-180" w:right="-1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2"/>
                        </w:rPr>
                        <w:drawing>
                          <wp:inline distT="0" distB="0" distL="0" distR="0" wp14:anchorId="63124D72" wp14:editId="5031FBBC">
                            <wp:extent cx="1802524" cy="466725"/>
                            <wp:effectExtent l="0" t="0" r="7620" b="0"/>
                            <wp:docPr id="140" name="Picture 1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" name="DeptLibrariesMOM-small web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4918" cy="4699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5160" w:rsidRDefault="00265160" w:rsidP="002A32E5">
                      <w:pPr>
                        <w:spacing w:after="0" w:line="240" w:lineRule="auto"/>
                        <w:ind w:left="-180" w:right="-1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265160" w:rsidRDefault="00265160" w:rsidP="002A32E5">
                      <w:pPr>
                        <w:spacing w:after="0" w:line="240" w:lineRule="auto"/>
                        <w:ind w:left="-180" w:right="-18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50D6A">
                        <w:rPr>
                          <w:noProof/>
                        </w:rPr>
                        <w:drawing>
                          <wp:inline distT="0" distB="0" distL="0" distR="0" wp14:anchorId="31F405E1" wp14:editId="79925786">
                            <wp:extent cx="1856232" cy="841248"/>
                            <wp:effectExtent l="0" t="0" r="0" b="0"/>
                            <wp:docPr id="141" name="Picture 141" descr="S:\AOA\LIB\LIB - Marketing\Logos\IMLS\IMLS_Logo_2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:\AOA\LIB\LIB - Marketing\Logos\IMLS\IMLS_Logo_2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6232" cy="841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0D6A" w:rsidRPr="002A32E5" w:rsidRDefault="00E50D6A" w:rsidP="002A32E5">
                      <w:pPr>
                        <w:spacing w:after="0" w:line="240" w:lineRule="auto"/>
                        <w:ind w:left="-180" w:right="-180"/>
                        <w:jc w:val="center"/>
                        <w:rPr>
                          <w:rFonts w:ascii="Arial" w:hAnsi="Arial" w:cs="Arial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167A2" w:rsidRDefault="000167A2">
      <w:pPr>
        <w:spacing w:after="0" w:line="240" w:lineRule="auto"/>
      </w:pPr>
    </w:p>
    <w:p w:rsidR="007B02F2" w:rsidRPr="0046075B" w:rsidRDefault="00665AA7">
      <w:pPr>
        <w:spacing w:after="0" w:line="240" w:lineRule="auto"/>
        <w:sectPr w:rsidR="007B02F2" w:rsidRPr="0046075B">
          <w:pgSz w:w="15840" w:h="12240" w:orient="landscape"/>
          <w:pgMar w:top="720" w:right="835" w:bottom="720" w:left="720" w:header="0" w:footer="0" w:gutter="0"/>
          <w:cols w:num="3" w:space="28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margin">
                  <wp:posOffset>6604000</wp:posOffset>
                </wp:positionH>
                <wp:positionV relativeFrom="margin">
                  <wp:posOffset>0</wp:posOffset>
                </wp:positionV>
                <wp:extent cx="2514600" cy="6858000"/>
                <wp:effectExtent l="0" t="0" r="38100" b="57150"/>
                <wp:wrapNone/>
                <wp:docPr id="30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685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50D6A" w:rsidRDefault="00E50D6A" w:rsidP="00E50D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3" o:spid="_x0000_s1028" style="position:absolute;margin-left:520pt;margin-top:0;width:198pt;height:540pt;z-index:-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E50D6A" w:rsidRDefault="00E50D6A" w:rsidP="00E50D6A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E43D8B">
        <w:br w:type="column"/>
      </w:r>
    </w:p>
    <w:p w:rsidR="00A50A79" w:rsidRPr="002B0C99" w:rsidRDefault="007D59BE" w:rsidP="002B0C99">
      <w:pPr>
        <w:pStyle w:val="BodyText"/>
        <w:spacing w:after="0" w:line="240" w:lineRule="auto"/>
        <w:ind w:left="90"/>
        <w:jc w:val="center"/>
        <w:rPr>
          <w:rFonts w:ascii="Arial Rounded MT Bold" w:hAnsi="Arial Rounded MT Bold"/>
          <w:b/>
          <w:sz w:val="28"/>
          <w:szCs w:val="28"/>
        </w:rPr>
      </w:pPr>
      <w:r>
        <w:rPr>
          <w:rFonts w:ascii="Arial Rounded MT Bold" w:hAnsi="Arial Rounded MT Bold"/>
          <w:b/>
          <w:sz w:val="28"/>
          <w:szCs w:val="28"/>
        </w:rPr>
        <w:lastRenderedPageBreak/>
        <w:t>GMBA</w:t>
      </w:r>
      <w:r w:rsidR="004C6819" w:rsidRPr="00287BD5">
        <w:rPr>
          <w:rFonts w:ascii="Arial Rounded MT Bold" w:hAnsi="Arial Rounded MT Bold"/>
          <w:b/>
          <w:sz w:val="28"/>
          <w:szCs w:val="28"/>
        </w:rPr>
        <w:t xml:space="preserve"> BOOKS</w:t>
      </w:r>
    </w:p>
    <w:p w:rsidR="004C6819" w:rsidRPr="00287BD5" w:rsidRDefault="004C6819" w:rsidP="009853AC">
      <w:pPr>
        <w:pStyle w:val="BodyText"/>
        <w:spacing w:after="0" w:line="240" w:lineRule="auto"/>
        <w:ind w:left="90"/>
        <w:jc w:val="center"/>
        <w:rPr>
          <w:rFonts w:ascii="Arial Rounded MT Bold" w:hAnsi="Arial Rounded MT Bold"/>
          <w:b/>
          <w:sz w:val="28"/>
          <w:szCs w:val="28"/>
        </w:rPr>
      </w:pPr>
      <w:r w:rsidRPr="00287BD5">
        <w:rPr>
          <w:rFonts w:ascii="Arial Rounded MT Bold" w:hAnsi="Arial Rounded MT Bold"/>
          <w:b/>
          <w:sz w:val="28"/>
          <w:szCs w:val="28"/>
        </w:rPr>
        <w:t>20</w:t>
      </w:r>
      <w:r w:rsidR="00FA15D5" w:rsidRPr="00287BD5">
        <w:rPr>
          <w:rFonts w:ascii="Arial Rounded MT Bold" w:hAnsi="Arial Rounded MT Bold"/>
          <w:b/>
          <w:sz w:val="28"/>
          <w:szCs w:val="28"/>
        </w:rPr>
        <w:t>1</w:t>
      </w:r>
      <w:r w:rsidR="001A1275">
        <w:rPr>
          <w:rFonts w:ascii="Arial Rounded MT Bold" w:hAnsi="Arial Rounded MT Bold"/>
          <w:b/>
          <w:sz w:val="28"/>
          <w:szCs w:val="28"/>
        </w:rPr>
        <w:t>7</w:t>
      </w:r>
      <w:r w:rsidR="00FA15D5" w:rsidRPr="00287BD5">
        <w:rPr>
          <w:rFonts w:ascii="Arial Rounded MT Bold" w:hAnsi="Arial Rounded MT Bold"/>
          <w:b/>
          <w:sz w:val="28"/>
          <w:szCs w:val="28"/>
        </w:rPr>
        <w:t>-201</w:t>
      </w:r>
      <w:r w:rsidR="001A1275">
        <w:rPr>
          <w:rFonts w:ascii="Arial Rounded MT Bold" w:hAnsi="Arial Rounded MT Bold"/>
          <w:b/>
          <w:sz w:val="28"/>
          <w:szCs w:val="28"/>
        </w:rPr>
        <w:t>8</w:t>
      </w:r>
    </w:p>
    <w:p w:rsidR="004C6819" w:rsidRPr="00070F5B" w:rsidRDefault="004C6819" w:rsidP="004C6819">
      <w:pPr>
        <w:pStyle w:val="BodyText"/>
        <w:spacing w:after="0"/>
        <w:ind w:left="360"/>
        <w:jc w:val="center"/>
        <w:rPr>
          <w:rFonts w:ascii="Arial Rounded MT Bold" w:hAnsi="Arial Rounded MT Bold"/>
        </w:rPr>
      </w:pPr>
    </w:p>
    <w:p w:rsidR="004C6819" w:rsidRPr="002B0C99" w:rsidRDefault="004C6819" w:rsidP="002B0C99">
      <w:pPr>
        <w:pStyle w:val="BodyText"/>
        <w:spacing w:after="0"/>
        <w:ind w:left="180"/>
        <w:jc w:val="center"/>
        <w:rPr>
          <w:rFonts w:ascii="Arial Rounded MT Bold" w:hAnsi="Arial Rounded MT Bold"/>
          <w:sz w:val="20"/>
        </w:rPr>
      </w:pPr>
      <w:r w:rsidRPr="00F731B9">
        <w:rPr>
          <w:rFonts w:ascii="Arial Rounded MT Bold" w:hAnsi="Arial Rounded MT Bold"/>
          <w:sz w:val="20"/>
        </w:rPr>
        <w:t xml:space="preserve">Use this list to keep track of the books </w:t>
      </w:r>
      <w:r w:rsidR="00437BE0">
        <w:rPr>
          <w:rFonts w:ascii="Arial Rounded MT Bold" w:hAnsi="Arial Rounded MT Bold"/>
          <w:sz w:val="20"/>
        </w:rPr>
        <w:t xml:space="preserve">as </w:t>
      </w:r>
      <w:r w:rsidRPr="00F731B9">
        <w:rPr>
          <w:rFonts w:ascii="Arial Rounded MT Bold" w:hAnsi="Arial Rounded MT Bold"/>
          <w:sz w:val="20"/>
        </w:rPr>
        <w:t>you read</w:t>
      </w:r>
      <w:r w:rsidR="00437BE0">
        <w:rPr>
          <w:rFonts w:ascii="Arial Rounded MT Bold" w:hAnsi="Arial Rounded MT Bold"/>
          <w:sz w:val="20"/>
        </w:rPr>
        <w:t xml:space="preserve"> them</w:t>
      </w:r>
      <w:r w:rsidRPr="00F731B9">
        <w:rPr>
          <w:rFonts w:ascii="Arial Rounded MT Bold" w:hAnsi="Arial Rounded MT Bold"/>
          <w:sz w:val="20"/>
        </w:rPr>
        <w:t>.</w:t>
      </w:r>
    </w:p>
    <w:p w:rsidR="00914131" w:rsidRPr="00914131" w:rsidRDefault="007D59BE" w:rsidP="009853AC">
      <w:pPr>
        <w:pStyle w:val="BodyText"/>
        <w:numPr>
          <w:ilvl w:val="0"/>
          <w:numId w:val="10"/>
        </w:numPr>
        <w:tabs>
          <w:tab w:val="clear" w:pos="720"/>
        </w:tabs>
        <w:spacing w:after="0"/>
        <w:ind w:left="450"/>
        <w:rPr>
          <w:rFonts w:ascii="Arial" w:hAnsi="Arial" w:cs="Arial"/>
          <w:sz w:val="20"/>
        </w:rPr>
      </w:pPr>
      <w:r>
        <w:rPr>
          <w:rFonts w:ascii="Franklin Gothic Demi" w:hAnsi="Franklin Gothic Demi"/>
          <w:sz w:val="22"/>
          <w:szCs w:val="22"/>
        </w:rPr>
        <w:t>THE HATERS</w:t>
      </w:r>
    </w:p>
    <w:p w:rsidR="0008711D" w:rsidRPr="00914131" w:rsidRDefault="007D59BE" w:rsidP="00914131">
      <w:pPr>
        <w:pStyle w:val="BodyText"/>
        <w:spacing w:after="0"/>
        <w:ind w:left="45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Jesse Andrews</w:t>
      </w:r>
    </w:p>
    <w:p w:rsidR="0008711D" w:rsidRPr="00287BD5" w:rsidRDefault="007D59BE" w:rsidP="009853AC">
      <w:pPr>
        <w:pStyle w:val="BodyText"/>
        <w:numPr>
          <w:ilvl w:val="0"/>
          <w:numId w:val="10"/>
        </w:numPr>
        <w:tabs>
          <w:tab w:val="clear" w:pos="720"/>
        </w:tabs>
        <w:spacing w:after="0"/>
        <w:ind w:left="450"/>
        <w:rPr>
          <w:rFonts w:ascii="Franklin Gothic Demi" w:hAnsi="Franklin Gothic Demi"/>
          <w:sz w:val="22"/>
          <w:szCs w:val="22"/>
        </w:rPr>
      </w:pPr>
      <w:r>
        <w:rPr>
          <w:rFonts w:ascii="Franklin Gothic Demi" w:hAnsi="Franklin Gothic Demi"/>
          <w:sz w:val="22"/>
          <w:szCs w:val="22"/>
        </w:rPr>
        <w:t>LAST OF THE GIANTS: THE RISE AND FALL OF EARTH’S MOST DOMINANT SPECIES</w:t>
      </w:r>
    </w:p>
    <w:p w:rsidR="0008711D" w:rsidRPr="00070F5B" w:rsidRDefault="007D59BE" w:rsidP="009853AC">
      <w:pPr>
        <w:pStyle w:val="BodyText"/>
        <w:spacing w:after="0"/>
        <w:ind w:left="45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Jeff Campbell. Illus. Adam </w:t>
      </w:r>
      <w:proofErr w:type="spellStart"/>
      <w:r>
        <w:rPr>
          <w:rFonts w:ascii="Arial" w:hAnsi="Arial" w:cs="Arial"/>
          <w:sz w:val="20"/>
        </w:rPr>
        <w:t>Grano</w:t>
      </w:r>
      <w:proofErr w:type="spellEnd"/>
    </w:p>
    <w:p w:rsidR="0008711D" w:rsidRPr="00287BD5" w:rsidRDefault="007D59BE" w:rsidP="009853AC">
      <w:pPr>
        <w:pStyle w:val="BodyText"/>
        <w:numPr>
          <w:ilvl w:val="0"/>
          <w:numId w:val="10"/>
        </w:numPr>
        <w:tabs>
          <w:tab w:val="clear" w:pos="720"/>
        </w:tabs>
        <w:spacing w:after="0"/>
        <w:ind w:left="450"/>
        <w:rPr>
          <w:rFonts w:ascii="Franklin Gothic Demi" w:hAnsi="Franklin Gothic Demi"/>
          <w:sz w:val="22"/>
          <w:szCs w:val="22"/>
        </w:rPr>
      </w:pPr>
      <w:r>
        <w:rPr>
          <w:rFonts w:ascii="Franklin Gothic Demi" w:hAnsi="Franklin Gothic Demi"/>
          <w:sz w:val="22"/>
          <w:szCs w:val="22"/>
        </w:rPr>
        <w:t>THICKER THAN WATER</w:t>
      </w:r>
    </w:p>
    <w:p w:rsidR="00070F5B" w:rsidRDefault="007D59BE" w:rsidP="009853AC">
      <w:pPr>
        <w:pStyle w:val="BodyText"/>
        <w:spacing w:after="0"/>
        <w:ind w:left="45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Kelly Fiore</w:t>
      </w:r>
    </w:p>
    <w:p w:rsidR="003028C3" w:rsidRPr="00287BD5" w:rsidRDefault="007D59BE" w:rsidP="009853AC">
      <w:pPr>
        <w:pStyle w:val="BodyText"/>
        <w:numPr>
          <w:ilvl w:val="0"/>
          <w:numId w:val="10"/>
        </w:numPr>
        <w:tabs>
          <w:tab w:val="clear" w:pos="720"/>
        </w:tabs>
        <w:spacing w:after="0"/>
        <w:ind w:left="450"/>
        <w:rPr>
          <w:rFonts w:ascii="Franklin Gothic Demi" w:hAnsi="Franklin Gothic Demi" w:cs="Arial"/>
          <w:sz w:val="22"/>
          <w:szCs w:val="22"/>
        </w:rPr>
      </w:pPr>
      <w:r>
        <w:rPr>
          <w:rFonts w:ascii="Franklin Gothic Demi" w:hAnsi="Franklin Gothic Demi" w:cs="Arial"/>
          <w:sz w:val="22"/>
          <w:szCs w:val="22"/>
        </w:rPr>
        <w:t>ROLLING BLACKOUTS: DISPATCHES FROM TURKEY, SYRIA, AND IRAQ</w:t>
      </w:r>
    </w:p>
    <w:p w:rsidR="003028C3" w:rsidRDefault="007D59BE" w:rsidP="009853AC">
      <w:pPr>
        <w:pStyle w:val="BodyText"/>
        <w:spacing w:after="0"/>
        <w:ind w:left="45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Sarah Glidden</w:t>
      </w:r>
    </w:p>
    <w:p w:rsidR="003028C3" w:rsidRPr="006D1624" w:rsidRDefault="007D59BE" w:rsidP="006D1624">
      <w:pPr>
        <w:pStyle w:val="BodyText"/>
        <w:numPr>
          <w:ilvl w:val="0"/>
          <w:numId w:val="10"/>
        </w:numPr>
        <w:tabs>
          <w:tab w:val="clear" w:pos="720"/>
        </w:tabs>
        <w:spacing w:after="0"/>
        <w:ind w:left="450"/>
        <w:rPr>
          <w:rFonts w:ascii="Franklin Gothic Demi" w:hAnsi="Franklin Gothic Demi" w:cs="Arial"/>
          <w:sz w:val="22"/>
          <w:szCs w:val="22"/>
        </w:rPr>
      </w:pPr>
      <w:r>
        <w:rPr>
          <w:rFonts w:ascii="Franklin Gothic Demi" w:hAnsi="Franklin Gothic Demi" w:cs="Arial"/>
          <w:sz w:val="22"/>
          <w:szCs w:val="22"/>
        </w:rPr>
        <w:t>STEEPLEJACK</w:t>
      </w:r>
    </w:p>
    <w:p w:rsidR="007E4744" w:rsidRDefault="007D59BE" w:rsidP="009853AC">
      <w:pPr>
        <w:pStyle w:val="BodyText"/>
        <w:spacing w:after="0"/>
        <w:ind w:left="45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A.J. Hartley</w:t>
      </w:r>
    </w:p>
    <w:p w:rsidR="001A1275" w:rsidRPr="001A1275" w:rsidRDefault="007D59BE" w:rsidP="001A1275">
      <w:pPr>
        <w:pStyle w:val="BodyText"/>
        <w:numPr>
          <w:ilvl w:val="0"/>
          <w:numId w:val="10"/>
        </w:numPr>
        <w:tabs>
          <w:tab w:val="clear" w:pos="720"/>
        </w:tabs>
        <w:spacing w:after="0"/>
        <w:ind w:left="450"/>
        <w:rPr>
          <w:rFonts w:ascii="Franklin Gothic Demi" w:hAnsi="Franklin Gothic Demi" w:cs="Arial"/>
          <w:sz w:val="22"/>
          <w:szCs w:val="22"/>
        </w:rPr>
      </w:pPr>
      <w:r>
        <w:rPr>
          <w:rFonts w:ascii="Franklin Gothic Demi" w:hAnsi="Franklin Gothic Demi" w:cs="Arial"/>
          <w:sz w:val="22"/>
          <w:szCs w:val="22"/>
        </w:rPr>
        <w:t>RADICAL</w:t>
      </w:r>
    </w:p>
    <w:p w:rsidR="007E4744" w:rsidRDefault="007D59BE" w:rsidP="009853AC">
      <w:pPr>
        <w:pStyle w:val="BodyText"/>
        <w:spacing w:after="0"/>
        <w:ind w:left="45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E.M. </w:t>
      </w:r>
      <w:proofErr w:type="spellStart"/>
      <w:r>
        <w:rPr>
          <w:rFonts w:ascii="Arial" w:hAnsi="Arial" w:cs="Arial"/>
          <w:sz w:val="20"/>
        </w:rPr>
        <w:t>Kokie</w:t>
      </w:r>
      <w:proofErr w:type="spellEnd"/>
    </w:p>
    <w:p w:rsidR="007E4744" w:rsidRPr="00287BD5" w:rsidRDefault="007D59BE" w:rsidP="009853AC">
      <w:pPr>
        <w:pStyle w:val="BodyText"/>
        <w:numPr>
          <w:ilvl w:val="0"/>
          <w:numId w:val="10"/>
        </w:numPr>
        <w:tabs>
          <w:tab w:val="clear" w:pos="720"/>
        </w:tabs>
        <w:spacing w:after="0"/>
        <w:ind w:left="450"/>
        <w:rPr>
          <w:rFonts w:ascii="Franklin Gothic Demi" w:hAnsi="Franklin Gothic Demi" w:cs="Arial"/>
          <w:sz w:val="22"/>
          <w:szCs w:val="22"/>
        </w:rPr>
      </w:pPr>
      <w:r>
        <w:rPr>
          <w:rFonts w:ascii="Franklin Gothic Demi" w:hAnsi="Franklin Gothic Demi" w:cs="Arial"/>
          <w:sz w:val="22"/>
          <w:szCs w:val="22"/>
        </w:rPr>
        <w:t>MY SISTER ROSA</w:t>
      </w:r>
    </w:p>
    <w:p w:rsidR="007E4744" w:rsidRDefault="007D59BE" w:rsidP="009853AC">
      <w:pPr>
        <w:pStyle w:val="BodyText"/>
        <w:spacing w:after="0"/>
        <w:ind w:left="45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Justine </w:t>
      </w:r>
      <w:proofErr w:type="spellStart"/>
      <w:r>
        <w:rPr>
          <w:rFonts w:ascii="Arial" w:hAnsi="Arial" w:cs="Arial"/>
          <w:sz w:val="20"/>
        </w:rPr>
        <w:t>Larbalestier</w:t>
      </w:r>
      <w:proofErr w:type="spellEnd"/>
    </w:p>
    <w:p w:rsidR="007E4744" w:rsidRPr="00287BD5" w:rsidRDefault="007D59BE" w:rsidP="009853AC">
      <w:pPr>
        <w:pStyle w:val="BodyText"/>
        <w:numPr>
          <w:ilvl w:val="0"/>
          <w:numId w:val="10"/>
        </w:numPr>
        <w:tabs>
          <w:tab w:val="clear" w:pos="720"/>
        </w:tabs>
        <w:spacing w:after="0"/>
        <w:ind w:left="450"/>
        <w:rPr>
          <w:rFonts w:ascii="Franklin Gothic Demi" w:hAnsi="Franklin Gothic Demi" w:cs="Arial"/>
          <w:sz w:val="22"/>
          <w:szCs w:val="22"/>
        </w:rPr>
      </w:pPr>
      <w:r>
        <w:rPr>
          <w:rFonts w:ascii="Franklin Gothic Demi" w:hAnsi="Franklin Gothic Demi" w:cs="Arial"/>
          <w:sz w:val="22"/>
          <w:szCs w:val="22"/>
        </w:rPr>
        <w:t>WRECKED</w:t>
      </w:r>
    </w:p>
    <w:p w:rsidR="00431129" w:rsidRDefault="007D59BE" w:rsidP="009853AC">
      <w:pPr>
        <w:pStyle w:val="BodyText"/>
        <w:spacing w:after="0"/>
        <w:ind w:left="45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Maria </w:t>
      </w:r>
      <w:proofErr w:type="spellStart"/>
      <w:r>
        <w:rPr>
          <w:rFonts w:ascii="Arial" w:hAnsi="Arial" w:cs="Arial"/>
          <w:sz w:val="20"/>
        </w:rPr>
        <w:t>Padian</w:t>
      </w:r>
      <w:proofErr w:type="spellEnd"/>
    </w:p>
    <w:p w:rsidR="00431129" w:rsidRPr="00287BD5" w:rsidRDefault="007D59BE" w:rsidP="009853AC">
      <w:pPr>
        <w:pStyle w:val="BodyText"/>
        <w:numPr>
          <w:ilvl w:val="0"/>
          <w:numId w:val="10"/>
        </w:numPr>
        <w:tabs>
          <w:tab w:val="clear" w:pos="720"/>
        </w:tabs>
        <w:spacing w:after="0"/>
        <w:ind w:left="450"/>
        <w:rPr>
          <w:rFonts w:ascii="Franklin Gothic Demi" w:hAnsi="Franklin Gothic Demi" w:cs="Arial"/>
          <w:sz w:val="22"/>
          <w:szCs w:val="22"/>
        </w:rPr>
      </w:pPr>
      <w:r>
        <w:rPr>
          <w:rFonts w:ascii="Franklin Gothic Demi" w:hAnsi="Franklin Gothic Demi" w:cs="Arial"/>
          <w:sz w:val="22"/>
          <w:szCs w:val="22"/>
        </w:rPr>
        <w:t>RED PLATOON: A TRUE STORY OF AMERICAN VALOR</w:t>
      </w:r>
    </w:p>
    <w:p w:rsidR="00431129" w:rsidRPr="00A07C25" w:rsidRDefault="007D59BE" w:rsidP="009853AC">
      <w:pPr>
        <w:pStyle w:val="BodyText"/>
        <w:spacing w:after="0"/>
        <w:ind w:left="45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t>Clinton Romesha</w:t>
      </w:r>
    </w:p>
    <w:p w:rsidR="006D1624" w:rsidRDefault="006D1624" w:rsidP="00431129">
      <w:pPr>
        <w:pStyle w:val="BodyText"/>
        <w:spacing w:after="0"/>
        <w:ind w:left="720"/>
        <w:rPr>
          <w:rFonts w:ascii="Arial" w:hAnsi="Arial" w:cs="Arial"/>
          <w:sz w:val="20"/>
        </w:rPr>
      </w:pPr>
    </w:p>
    <w:p w:rsidR="006D1624" w:rsidRDefault="006D1624" w:rsidP="00431129">
      <w:pPr>
        <w:pStyle w:val="BodyText"/>
        <w:spacing w:after="0"/>
        <w:ind w:left="720"/>
        <w:rPr>
          <w:rFonts w:ascii="Arial" w:hAnsi="Arial" w:cs="Arial"/>
          <w:sz w:val="20"/>
        </w:rPr>
      </w:pPr>
    </w:p>
    <w:p w:rsidR="002843A6" w:rsidRDefault="00A744D6" w:rsidP="00431129">
      <w:pPr>
        <w:pStyle w:val="BodyText"/>
        <w:spacing w:after="0"/>
        <w:ind w:left="72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12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-114299</wp:posOffset>
            </wp:positionH>
            <wp:positionV relativeFrom="paragraph">
              <wp:posOffset>182406</wp:posOffset>
            </wp:positionV>
            <wp:extent cx="1029733" cy="1543050"/>
            <wp:effectExtent l="152400" t="95250" r="151765" b="952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1acp-K+ZxL._SX331_BO1,204,203,200_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15910">
                      <a:off x="0" y="0"/>
                      <a:ext cx="1029733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790">
        <w:rPr>
          <w:rFonts w:ascii="Arial" w:hAnsi="Arial" w:cs="Arial"/>
          <w:noProof/>
          <w:sz w:val="12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667385</wp:posOffset>
            </wp:positionH>
            <wp:positionV relativeFrom="paragraph">
              <wp:posOffset>116205</wp:posOffset>
            </wp:positionV>
            <wp:extent cx="1038283" cy="1555861"/>
            <wp:effectExtent l="0" t="0" r="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615698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83" cy="1555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43A6" w:rsidRDefault="00D74790" w:rsidP="00431129">
      <w:pPr>
        <w:pStyle w:val="BodyText"/>
        <w:spacing w:after="0"/>
        <w:ind w:left="72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12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1518920</wp:posOffset>
            </wp:positionH>
            <wp:positionV relativeFrom="paragraph">
              <wp:posOffset>44815</wp:posOffset>
            </wp:positionV>
            <wp:extent cx="1124585" cy="1532255"/>
            <wp:effectExtent l="285750" t="228600" r="475615" b="42989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1M7CIpiXOL._SY344_BO1,204,203,200_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7951">
                      <a:off x="0" y="0"/>
                      <a:ext cx="1124585" cy="1532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43A6" w:rsidRDefault="002843A6" w:rsidP="00431129">
      <w:pPr>
        <w:pStyle w:val="BodyText"/>
        <w:spacing w:after="0"/>
        <w:ind w:left="720"/>
        <w:rPr>
          <w:rFonts w:ascii="Arial" w:hAnsi="Arial" w:cs="Arial"/>
          <w:sz w:val="20"/>
        </w:rPr>
      </w:pPr>
    </w:p>
    <w:p w:rsidR="002843A6" w:rsidRDefault="002843A6" w:rsidP="00431129">
      <w:pPr>
        <w:pStyle w:val="BodyText"/>
        <w:spacing w:after="0"/>
        <w:ind w:left="720"/>
        <w:rPr>
          <w:rFonts w:ascii="Arial" w:hAnsi="Arial" w:cs="Arial"/>
          <w:sz w:val="20"/>
        </w:rPr>
      </w:pPr>
    </w:p>
    <w:p w:rsidR="002843A6" w:rsidRDefault="002843A6" w:rsidP="00431129">
      <w:pPr>
        <w:pStyle w:val="BodyText"/>
        <w:spacing w:after="0"/>
        <w:ind w:left="720"/>
        <w:rPr>
          <w:rFonts w:ascii="Arial" w:hAnsi="Arial" w:cs="Arial"/>
          <w:sz w:val="20"/>
        </w:rPr>
      </w:pPr>
    </w:p>
    <w:p w:rsidR="002843A6" w:rsidRDefault="002843A6" w:rsidP="00431129">
      <w:pPr>
        <w:pStyle w:val="BodyText"/>
        <w:spacing w:after="0"/>
        <w:ind w:left="720"/>
        <w:rPr>
          <w:rFonts w:ascii="Arial" w:hAnsi="Arial" w:cs="Arial"/>
          <w:sz w:val="20"/>
        </w:rPr>
      </w:pPr>
    </w:p>
    <w:p w:rsidR="002843A6" w:rsidRDefault="002843A6" w:rsidP="00431129">
      <w:pPr>
        <w:pStyle w:val="BodyText"/>
        <w:spacing w:after="0"/>
        <w:ind w:left="720"/>
        <w:rPr>
          <w:rFonts w:ascii="Arial" w:hAnsi="Arial" w:cs="Arial"/>
          <w:sz w:val="20"/>
        </w:rPr>
      </w:pPr>
    </w:p>
    <w:p w:rsidR="002843A6" w:rsidRDefault="002843A6" w:rsidP="00431129">
      <w:pPr>
        <w:pStyle w:val="BodyText"/>
        <w:spacing w:after="0"/>
        <w:ind w:left="720"/>
        <w:rPr>
          <w:rFonts w:ascii="Arial" w:hAnsi="Arial" w:cs="Arial"/>
          <w:sz w:val="20"/>
        </w:rPr>
      </w:pPr>
    </w:p>
    <w:p w:rsidR="002843A6" w:rsidRDefault="002843A6" w:rsidP="00431129">
      <w:pPr>
        <w:pStyle w:val="BodyText"/>
        <w:spacing w:after="0"/>
        <w:ind w:left="720"/>
        <w:rPr>
          <w:rFonts w:ascii="Arial" w:hAnsi="Arial" w:cs="Arial"/>
          <w:sz w:val="20"/>
        </w:rPr>
      </w:pPr>
    </w:p>
    <w:p w:rsidR="007D59BE" w:rsidRPr="007D59BE" w:rsidRDefault="007D59BE" w:rsidP="007D59BE">
      <w:pPr>
        <w:pStyle w:val="BodyText"/>
        <w:spacing w:after="0"/>
        <w:rPr>
          <w:rFonts w:ascii="Franklin Gothic Demi" w:hAnsi="Franklin Gothic Demi" w:cs="Arial"/>
          <w:sz w:val="22"/>
          <w:szCs w:val="22"/>
        </w:rPr>
      </w:pPr>
    </w:p>
    <w:p w:rsidR="002843A6" w:rsidRPr="00881033" w:rsidRDefault="00A744D6" w:rsidP="00E50D6A">
      <w:pPr>
        <w:pStyle w:val="BodyText"/>
        <w:numPr>
          <w:ilvl w:val="0"/>
          <w:numId w:val="10"/>
        </w:numPr>
        <w:tabs>
          <w:tab w:val="clear" w:pos="720"/>
          <w:tab w:val="num" w:pos="1440"/>
        </w:tabs>
        <w:spacing w:after="0"/>
        <w:ind w:left="1440"/>
        <w:rPr>
          <w:rFonts w:ascii="Franklin Gothic Demi" w:hAnsi="Franklin Gothic Demi" w:cs="Arial"/>
          <w:sz w:val="22"/>
          <w:szCs w:val="22"/>
        </w:rPr>
      </w:pPr>
      <w:r>
        <w:rPr>
          <w:rFonts w:ascii="Arial" w:hAnsi="Arial" w:cs="Arial"/>
          <w:noProof/>
          <w:sz w:val="12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4907280</wp:posOffset>
            </wp:positionH>
            <wp:positionV relativeFrom="paragraph">
              <wp:posOffset>268008</wp:posOffset>
            </wp:positionV>
            <wp:extent cx="965835" cy="1447800"/>
            <wp:effectExtent l="114300" t="76200" r="120015" b="7620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38458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49">
                      <a:off x="0" y="0"/>
                      <a:ext cx="9658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4790">
        <w:rPr>
          <w:rFonts w:ascii="Arial" w:hAnsi="Arial" w:cs="Arial"/>
          <w:noProof/>
          <w:sz w:val="12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3915431</wp:posOffset>
            </wp:positionH>
            <wp:positionV relativeFrom="paragraph">
              <wp:posOffset>324532</wp:posOffset>
            </wp:positionV>
            <wp:extent cx="962512" cy="1451610"/>
            <wp:effectExtent l="133350" t="76200" r="123825" b="914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871117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5363">
                      <a:off x="0" y="0"/>
                      <a:ext cx="962512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9BE">
        <w:rPr>
          <w:rFonts w:ascii="Franklin Gothic Demi" w:hAnsi="Franklin Gothic Demi" w:cs="Arial"/>
          <w:sz w:val="22"/>
          <w:szCs w:val="22"/>
        </w:rPr>
        <w:t>IF I WAS YOUR GIRL</w:t>
      </w:r>
    </w:p>
    <w:p w:rsidR="001A1275" w:rsidRDefault="007D59BE" w:rsidP="00E50D6A">
      <w:pPr>
        <w:pStyle w:val="BodyText"/>
        <w:spacing w:after="0"/>
        <w:ind w:left="14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Meredith Russo</w:t>
      </w:r>
    </w:p>
    <w:p w:rsidR="002843A6" w:rsidRPr="001A1275" w:rsidRDefault="007D59BE" w:rsidP="00E50D6A">
      <w:pPr>
        <w:pStyle w:val="BodyText"/>
        <w:numPr>
          <w:ilvl w:val="0"/>
          <w:numId w:val="10"/>
        </w:numPr>
        <w:tabs>
          <w:tab w:val="clear" w:pos="720"/>
          <w:tab w:val="num" w:pos="1440"/>
        </w:tabs>
        <w:spacing w:after="0"/>
        <w:ind w:left="1440"/>
        <w:rPr>
          <w:rFonts w:ascii="Franklin Gothic Demi" w:hAnsi="Franklin Gothic Demi" w:cs="Arial"/>
          <w:sz w:val="22"/>
          <w:szCs w:val="22"/>
        </w:rPr>
      </w:pPr>
      <w:r>
        <w:rPr>
          <w:rFonts w:ascii="Franklin Gothic Demi" w:hAnsi="Franklin Gothic Demi" w:cs="Arial"/>
          <w:sz w:val="22"/>
          <w:szCs w:val="22"/>
        </w:rPr>
        <w:t>SALT TO THE SEA</w:t>
      </w:r>
    </w:p>
    <w:p w:rsidR="001A1275" w:rsidRDefault="007D59BE" w:rsidP="00E50D6A">
      <w:pPr>
        <w:pStyle w:val="BodyText"/>
        <w:spacing w:after="0"/>
        <w:ind w:left="1440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Ruta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Sepetys</w:t>
      </w:r>
      <w:proofErr w:type="spellEnd"/>
    </w:p>
    <w:p w:rsidR="002843A6" w:rsidRPr="00287BD5" w:rsidRDefault="007D59BE" w:rsidP="00E50D6A">
      <w:pPr>
        <w:pStyle w:val="BodyText"/>
        <w:numPr>
          <w:ilvl w:val="0"/>
          <w:numId w:val="10"/>
        </w:numPr>
        <w:tabs>
          <w:tab w:val="clear" w:pos="720"/>
          <w:tab w:val="num" w:pos="1440"/>
        </w:tabs>
        <w:spacing w:after="0"/>
        <w:ind w:left="1440"/>
        <w:rPr>
          <w:rFonts w:ascii="Franklin Gothic Demi" w:hAnsi="Franklin Gothic Demi" w:cs="Arial"/>
          <w:sz w:val="22"/>
          <w:szCs w:val="22"/>
        </w:rPr>
      </w:pPr>
      <w:r>
        <w:rPr>
          <w:rFonts w:ascii="Franklin Gothic Demi" w:hAnsi="Franklin Gothic Demi" w:cs="Arial"/>
          <w:sz w:val="22"/>
          <w:szCs w:val="22"/>
        </w:rPr>
        <w:t>SCYTHE</w:t>
      </w:r>
    </w:p>
    <w:p w:rsidR="002843A6" w:rsidRDefault="007D59BE" w:rsidP="00E50D6A">
      <w:pPr>
        <w:pStyle w:val="BodyText"/>
        <w:spacing w:after="0"/>
        <w:ind w:left="14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Neal </w:t>
      </w:r>
      <w:proofErr w:type="spellStart"/>
      <w:r>
        <w:rPr>
          <w:rFonts w:ascii="Arial" w:hAnsi="Arial" w:cs="Arial"/>
          <w:sz w:val="20"/>
        </w:rPr>
        <w:t>Shusterman</w:t>
      </w:r>
      <w:proofErr w:type="spellEnd"/>
    </w:p>
    <w:p w:rsidR="002843A6" w:rsidRPr="00287BD5" w:rsidRDefault="007D59BE" w:rsidP="00E50D6A">
      <w:pPr>
        <w:pStyle w:val="BodyText"/>
        <w:numPr>
          <w:ilvl w:val="0"/>
          <w:numId w:val="10"/>
        </w:numPr>
        <w:tabs>
          <w:tab w:val="clear" w:pos="720"/>
          <w:tab w:val="num" w:pos="1440"/>
        </w:tabs>
        <w:spacing w:after="0"/>
        <w:ind w:left="1440"/>
        <w:rPr>
          <w:rFonts w:ascii="Franklin Gothic Demi" w:hAnsi="Franklin Gothic Demi" w:cs="Arial"/>
          <w:sz w:val="22"/>
          <w:szCs w:val="22"/>
        </w:rPr>
      </w:pPr>
      <w:r>
        <w:rPr>
          <w:rFonts w:ascii="Franklin Gothic Demi" w:hAnsi="Franklin Gothic Demi" w:cs="Arial"/>
          <w:sz w:val="22"/>
          <w:szCs w:val="22"/>
        </w:rPr>
        <w:t>23 MINUTES</w:t>
      </w:r>
    </w:p>
    <w:p w:rsidR="008527A7" w:rsidRPr="00D91CD9" w:rsidRDefault="007D59BE" w:rsidP="00E50D6A">
      <w:pPr>
        <w:pStyle w:val="BodyText"/>
        <w:spacing w:after="0"/>
        <w:ind w:left="144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t>Vivian Vande Velde</w:t>
      </w:r>
    </w:p>
    <w:p w:rsidR="008527A7" w:rsidRPr="00287BD5" w:rsidRDefault="00A744D6" w:rsidP="00E50D6A">
      <w:pPr>
        <w:pStyle w:val="BodyText"/>
        <w:numPr>
          <w:ilvl w:val="0"/>
          <w:numId w:val="10"/>
        </w:numPr>
        <w:tabs>
          <w:tab w:val="clear" w:pos="720"/>
          <w:tab w:val="num" w:pos="1440"/>
        </w:tabs>
        <w:spacing w:after="0"/>
        <w:ind w:left="1440"/>
        <w:rPr>
          <w:rFonts w:ascii="Franklin Gothic Demi" w:hAnsi="Franklin Gothic Demi" w:cs="Arial"/>
          <w:sz w:val="22"/>
          <w:szCs w:val="22"/>
        </w:rPr>
      </w:pPr>
      <w:r>
        <w:rPr>
          <w:rFonts w:ascii="Arial" w:hAnsi="Arial" w:cs="Arial"/>
          <w:noProof/>
          <w:sz w:val="12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5011263</wp:posOffset>
            </wp:positionH>
            <wp:positionV relativeFrom="paragraph">
              <wp:posOffset>469274</wp:posOffset>
            </wp:positionV>
            <wp:extent cx="970302" cy="1453992"/>
            <wp:effectExtent l="152400" t="95250" r="153670" b="89535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2999327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9283">
                      <a:off x="0" y="0"/>
                      <a:ext cx="970620" cy="1454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9BE">
        <w:rPr>
          <w:rFonts w:ascii="Franklin Gothic Demi" w:hAnsi="Franklin Gothic Demi" w:cs="Arial"/>
          <w:sz w:val="22"/>
          <w:szCs w:val="22"/>
        </w:rPr>
        <w:t>THE SUN IS ALSO A STAR</w:t>
      </w:r>
    </w:p>
    <w:p w:rsidR="008527A7" w:rsidRDefault="00A744D6" w:rsidP="00E50D6A">
      <w:pPr>
        <w:pStyle w:val="BodyText"/>
        <w:spacing w:after="0"/>
        <w:ind w:left="144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12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4001770</wp:posOffset>
            </wp:positionH>
            <wp:positionV relativeFrom="paragraph">
              <wp:posOffset>199390</wp:posOffset>
            </wp:positionV>
            <wp:extent cx="956945" cy="1447800"/>
            <wp:effectExtent l="114300" t="76200" r="128905" b="7620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811086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1297">
                      <a:off x="0" y="0"/>
                      <a:ext cx="95694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59BE">
        <w:rPr>
          <w:rFonts w:ascii="Arial" w:hAnsi="Arial" w:cs="Arial"/>
          <w:sz w:val="20"/>
        </w:rPr>
        <w:t>Nicola Yoon</w:t>
      </w:r>
    </w:p>
    <w:p w:rsidR="00DA3F4C" w:rsidRPr="00287BD5" w:rsidRDefault="007D59BE" w:rsidP="00E50D6A">
      <w:pPr>
        <w:pStyle w:val="BodyText"/>
        <w:numPr>
          <w:ilvl w:val="0"/>
          <w:numId w:val="10"/>
        </w:numPr>
        <w:tabs>
          <w:tab w:val="clear" w:pos="720"/>
          <w:tab w:val="num" w:pos="1440"/>
        </w:tabs>
        <w:spacing w:after="0"/>
        <w:ind w:left="1440"/>
        <w:rPr>
          <w:rFonts w:ascii="Franklin Gothic Demi" w:hAnsi="Franklin Gothic Demi" w:cs="Arial"/>
          <w:sz w:val="22"/>
          <w:szCs w:val="22"/>
        </w:rPr>
      </w:pPr>
      <w:r>
        <w:rPr>
          <w:rFonts w:ascii="Franklin Gothic Demi" w:hAnsi="Franklin Gothic Demi" w:cs="Arial"/>
          <w:sz w:val="22"/>
          <w:szCs w:val="22"/>
        </w:rPr>
        <w:t>THE SERPENT KING</w:t>
      </w:r>
    </w:p>
    <w:p w:rsidR="00881033" w:rsidRDefault="007D59BE" w:rsidP="00E50D6A">
      <w:pPr>
        <w:pStyle w:val="BodyText"/>
        <w:spacing w:after="0"/>
        <w:ind w:left="14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Jeff </w:t>
      </w:r>
      <w:proofErr w:type="spellStart"/>
      <w:r>
        <w:rPr>
          <w:rFonts w:ascii="Arial" w:hAnsi="Arial" w:cs="Arial"/>
          <w:sz w:val="20"/>
        </w:rPr>
        <w:t>Zentner</w:t>
      </w:r>
      <w:proofErr w:type="spellEnd"/>
    </w:p>
    <w:p w:rsidR="002E6E91" w:rsidRDefault="002E6E91" w:rsidP="002F237B">
      <w:pPr>
        <w:pStyle w:val="BodyText"/>
        <w:spacing w:after="0"/>
        <w:rPr>
          <w:rFonts w:ascii="Arial" w:hAnsi="Arial" w:cs="Arial"/>
          <w:sz w:val="20"/>
        </w:rPr>
      </w:pPr>
    </w:p>
    <w:p w:rsidR="002E6E91" w:rsidRDefault="002E6E91" w:rsidP="00431129">
      <w:pPr>
        <w:pStyle w:val="BodyText"/>
        <w:spacing w:after="0"/>
        <w:ind w:left="720"/>
        <w:rPr>
          <w:rFonts w:ascii="Arial" w:hAnsi="Arial" w:cs="Arial"/>
          <w:sz w:val="20"/>
        </w:rPr>
      </w:pPr>
    </w:p>
    <w:p w:rsidR="002E6E91" w:rsidRDefault="002E6E91" w:rsidP="00431129">
      <w:pPr>
        <w:pStyle w:val="BodyText"/>
        <w:spacing w:after="0"/>
        <w:ind w:left="720"/>
        <w:rPr>
          <w:rFonts w:ascii="Arial" w:hAnsi="Arial" w:cs="Arial"/>
          <w:sz w:val="20"/>
        </w:rPr>
      </w:pPr>
    </w:p>
    <w:p w:rsidR="002E6E91" w:rsidRDefault="002E6E91" w:rsidP="00431129">
      <w:pPr>
        <w:pStyle w:val="BodyText"/>
        <w:spacing w:after="0"/>
        <w:ind w:left="720"/>
        <w:rPr>
          <w:rFonts w:ascii="Arial" w:hAnsi="Arial" w:cs="Arial"/>
          <w:sz w:val="20"/>
        </w:rPr>
      </w:pPr>
    </w:p>
    <w:p w:rsidR="002E6E91" w:rsidRDefault="00E50D6A" w:rsidP="00431129">
      <w:pPr>
        <w:pStyle w:val="BodyText"/>
        <w:spacing w:after="0"/>
        <w:ind w:left="72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12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1612901</wp:posOffset>
            </wp:positionH>
            <wp:positionV relativeFrom="paragraph">
              <wp:posOffset>141016</wp:posOffset>
            </wp:positionV>
            <wp:extent cx="987072" cy="1495286"/>
            <wp:effectExtent l="190500" t="114300" r="175260" b="1054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1eFFavxU6L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5323">
                      <a:off x="0" y="0"/>
                      <a:ext cx="987072" cy="1495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2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597533</wp:posOffset>
            </wp:positionH>
            <wp:positionV relativeFrom="paragraph">
              <wp:posOffset>35320</wp:posOffset>
            </wp:positionV>
            <wp:extent cx="986155" cy="1496695"/>
            <wp:effectExtent l="133350" t="76200" r="118745" b="844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1NECwH6PdL._SX327_BO1,204,203,200_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09523">
                      <a:off x="0" y="0"/>
                      <a:ext cx="986155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6E91" w:rsidRDefault="002E6E91" w:rsidP="00431129">
      <w:pPr>
        <w:pStyle w:val="BodyText"/>
        <w:spacing w:after="0"/>
        <w:ind w:left="720"/>
        <w:rPr>
          <w:rFonts w:ascii="Arial" w:hAnsi="Arial" w:cs="Arial"/>
          <w:sz w:val="20"/>
        </w:rPr>
      </w:pPr>
    </w:p>
    <w:p w:rsidR="002E6E91" w:rsidRDefault="002E6E91" w:rsidP="00431129">
      <w:pPr>
        <w:pStyle w:val="BodyText"/>
        <w:spacing w:after="0"/>
        <w:ind w:left="720"/>
        <w:rPr>
          <w:rFonts w:ascii="Arial" w:hAnsi="Arial" w:cs="Arial"/>
          <w:sz w:val="20"/>
        </w:rPr>
      </w:pPr>
    </w:p>
    <w:p w:rsidR="002E6E91" w:rsidRDefault="00A744D6" w:rsidP="00431129">
      <w:pPr>
        <w:pStyle w:val="BodyText"/>
        <w:spacing w:after="0"/>
        <w:ind w:left="72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12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4878705</wp:posOffset>
            </wp:positionH>
            <wp:positionV relativeFrom="paragraph">
              <wp:posOffset>207645</wp:posOffset>
            </wp:positionV>
            <wp:extent cx="1005290" cy="1508125"/>
            <wp:effectExtent l="190500" t="114300" r="175895" b="111125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3000243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2849">
                      <a:off x="0" y="0"/>
                      <a:ext cx="100529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790">
        <w:rPr>
          <w:rFonts w:ascii="Arial" w:hAnsi="Arial" w:cs="Arial"/>
          <w:noProof/>
          <w:sz w:val="12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3921333</wp:posOffset>
            </wp:positionH>
            <wp:positionV relativeFrom="paragraph">
              <wp:posOffset>211455</wp:posOffset>
            </wp:positionV>
            <wp:extent cx="956945" cy="1447800"/>
            <wp:effectExtent l="133350" t="76200" r="128905" b="7620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2895418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97172">
                      <a:off x="0" y="0"/>
                      <a:ext cx="95694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179F" w:rsidRDefault="0029179F" w:rsidP="00D34DDB">
      <w:pPr>
        <w:pStyle w:val="BodyText"/>
        <w:spacing w:after="0"/>
        <w:rPr>
          <w:rFonts w:ascii="Arial" w:hAnsi="Arial" w:cs="Arial"/>
          <w:sz w:val="20"/>
        </w:rPr>
      </w:pPr>
    </w:p>
    <w:p w:rsidR="0029179F" w:rsidRDefault="0029179F" w:rsidP="00937E73">
      <w:pPr>
        <w:pStyle w:val="BodyText"/>
        <w:spacing w:after="0"/>
        <w:ind w:left="720"/>
        <w:jc w:val="right"/>
        <w:rPr>
          <w:rFonts w:ascii="Arial" w:hAnsi="Arial" w:cs="Arial"/>
          <w:sz w:val="20"/>
        </w:rPr>
      </w:pPr>
    </w:p>
    <w:p w:rsidR="00D34DDB" w:rsidRDefault="00D34DDB" w:rsidP="00937E73">
      <w:pPr>
        <w:pStyle w:val="BodyText"/>
        <w:spacing w:after="0"/>
        <w:ind w:left="720"/>
        <w:jc w:val="right"/>
        <w:rPr>
          <w:rFonts w:ascii="Arial" w:hAnsi="Arial" w:cs="Arial"/>
          <w:sz w:val="20"/>
        </w:rPr>
      </w:pPr>
    </w:p>
    <w:p w:rsidR="00D34DDB" w:rsidRDefault="00D34DDB" w:rsidP="00937E73">
      <w:pPr>
        <w:pStyle w:val="BodyText"/>
        <w:spacing w:after="0"/>
        <w:ind w:left="720"/>
        <w:jc w:val="right"/>
        <w:rPr>
          <w:rFonts w:ascii="Arial" w:hAnsi="Arial" w:cs="Arial"/>
          <w:sz w:val="20"/>
        </w:rPr>
      </w:pPr>
    </w:p>
    <w:p w:rsidR="00D34DDB" w:rsidRDefault="00D34DDB" w:rsidP="00937E73">
      <w:pPr>
        <w:pStyle w:val="BodyText"/>
        <w:spacing w:after="0"/>
        <w:ind w:left="720"/>
        <w:jc w:val="right"/>
        <w:rPr>
          <w:rFonts w:ascii="Arial" w:hAnsi="Arial" w:cs="Arial"/>
          <w:sz w:val="20"/>
        </w:rPr>
      </w:pPr>
    </w:p>
    <w:p w:rsidR="00431129" w:rsidRPr="00070F5B" w:rsidRDefault="00E50D6A" w:rsidP="002F237B">
      <w:pPr>
        <w:pStyle w:val="BodyText"/>
        <w:spacing w:after="0"/>
        <w:ind w:left="720"/>
        <w:jc w:val="right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12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1493935</wp:posOffset>
            </wp:positionH>
            <wp:positionV relativeFrom="paragraph">
              <wp:posOffset>888357</wp:posOffset>
            </wp:positionV>
            <wp:extent cx="961621" cy="1454675"/>
            <wp:effectExtent l="152400" t="95250" r="162560" b="8890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2868688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5130">
                      <a:off x="0" y="0"/>
                      <a:ext cx="961621" cy="145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2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598171</wp:posOffset>
            </wp:positionH>
            <wp:positionV relativeFrom="paragraph">
              <wp:posOffset>827872</wp:posOffset>
            </wp:positionV>
            <wp:extent cx="957580" cy="1451610"/>
            <wp:effectExtent l="152400" t="95250" r="147320" b="914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1tuf0JpmoL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9576">
                      <a:off x="0" y="0"/>
                      <a:ext cx="95758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4D6">
        <w:rPr>
          <w:rFonts w:ascii="Arial" w:hAnsi="Arial" w:cs="Arial"/>
          <w:noProof/>
          <w:sz w:val="12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4930835</wp:posOffset>
            </wp:positionH>
            <wp:positionV relativeFrom="paragraph">
              <wp:posOffset>1157668</wp:posOffset>
            </wp:positionV>
            <wp:extent cx="965455" cy="1456048"/>
            <wp:effectExtent l="171450" t="114300" r="177800" b="10668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serpent-king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4334">
                      <a:off x="0" y="0"/>
                      <a:ext cx="970595" cy="146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4D6">
        <w:rPr>
          <w:rFonts w:ascii="Arial" w:hAnsi="Arial" w:cs="Arial"/>
          <w:noProof/>
          <w:sz w:val="12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3946526</wp:posOffset>
            </wp:positionH>
            <wp:positionV relativeFrom="paragraph">
              <wp:posOffset>1050731</wp:posOffset>
            </wp:positionV>
            <wp:extent cx="988607" cy="1518586"/>
            <wp:effectExtent l="323850" t="228600" r="535940" b="424815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cover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8430">
                      <a:off x="0" y="0"/>
                      <a:ext cx="988607" cy="1518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31129" w:rsidRPr="00070F5B" w:rsidSect="0029179F">
      <w:pgSz w:w="15840" w:h="12240" w:orient="landscape"/>
      <w:pgMar w:top="475" w:right="835" w:bottom="720" w:left="720" w:header="0" w:footer="0" w:gutter="0"/>
      <w:cols w:num="3" w:space="288"/>
      <w:titlePg/>
      <w:docGrid w:linePitch="7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anklin Gothic Demi">
    <w:altName w:val="Geneva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1E01B9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93C94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0D25B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15CE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8"/>
    <w:multiLevelType w:val="singleLevel"/>
    <w:tmpl w:val="C3ECEA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B9551EE"/>
    <w:multiLevelType w:val="hybridMultilevel"/>
    <w:tmpl w:val="AE9E5DBE"/>
    <w:lvl w:ilvl="0" w:tplc="FC8C365E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A7F4AD9"/>
    <w:multiLevelType w:val="hybridMultilevel"/>
    <w:tmpl w:val="3E3CEEFE"/>
    <w:lvl w:ilvl="0" w:tplc="FC8C365E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4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A234A7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Courier" w:hAnsi="Courier" w:hint="default"/>
        <w:b/>
        <w:i w:val="0"/>
        <w:sz w:val="24"/>
      </w:rPr>
    </w:lvl>
  </w:abstractNum>
  <w:abstractNum w:abstractNumId="8" w15:restartNumberingAfterBreak="0">
    <w:nsid w:val="74193BCE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Courier" w:hAnsi="Courier" w:hint="default"/>
        <w:b/>
        <w:i w:val="0"/>
        <w:sz w:val="24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7"/>
    <w:lvlOverride w:ilvl="0">
      <w:startOverride w:val="1"/>
    </w:lvlOverride>
  </w:num>
  <w:num w:numId="8">
    <w:abstractNumId w:val="8"/>
  </w:num>
  <w:num w:numId="9">
    <w:abstractNumId w:val="8"/>
    <w:lvlOverride w:ilvl="0">
      <w:startOverride w:val="1"/>
    </w:lvlOverride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26"/>
  <w:drawingGridVerticalSpacing w:val="187"/>
  <w:displayHorizontalDrawingGridEvery w:val="2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5F0"/>
    <w:rsid w:val="00012A6C"/>
    <w:rsid w:val="00013A80"/>
    <w:rsid w:val="000167A2"/>
    <w:rsid w:val="00025753"/>
    <w:rsid w:val="00045623"/>
    <w:rsid w:val="000461D9"/>
    <w:rsid w:val="0005667B"/>
    <w:rsid w:val="00070F5B"/>
    <w:rsid w:val="00077CE7"/>
    <w:rsid w:val="00082CA5"/>
    <w:rsid w:val="0008711D"/>
    <w:rsid w:val="0009196C"/>
    <w:rsid w:val="000D438D"/>
    <w:rsid w:val="000E047D"/>
    <w:rsid w:val="000E72FA"/>
    <w:rsid w:val="000E7FA6"/>
    <w:rsid w:val="000F4754"/>
    <w:rsid w:val="000F7EC1"/>
    <w:rsid w:val="00111B2B"/>
    <w:rsid w:val="00116E83"/>
    <w:rsid w:val="00134E8C"/>
    <w:rsid w:val="00166AFA"/>
    <w:rsid w:val="00173579"/>
    <w:rsid w:val="00197298"/>
    <w:rsid w:val="001A1274"/>
    <w:rsid w:val="001A1275"/>
    <w:rsid w:val="001A1A81"/>
    <w:rsid w:val="001B0A3A"/>
    <w:rsid w:val="001B4BEE"/>
    <w:rsid w:val="001E1EDF"/>
    <w:rsid w:val="001E263B"/>
    <w:rsid w:val="001E3651"/>
    <w:rsid w:val="00200408"/>
    <w:rsid w:val="00207340"/>
    <w:rsid w:val="00214361"/>
    <w:rsid w:val="00251737"/>
    <w:rsid w:val="002554EF"/>
    <w:rsid w:val="00265160"/>
    <w:rsid w:val="002753C8"/>
    <w:rsid w:val="002843A6"/>
    <w:rsid w:val="00285154"/>
    <w:rsid w:val="00287BD5"/>
    <w:rsid w:val="0029179F"/>
    <w:rsid w:val="00292269"/>
    <w:rsid w:val="002A32E5"/>
    <w:rsid w:val="002A4905"/>
    <w:rsid w:val="002A4E76"/>
    <w:rsid w:val="002B0C99"/>
    <w:rsid w:val="002B66A1"/>
    <w:rsid w:val="002C5989"/>
    <w:rsid w:val="002D1DD5"/>
    <w:rsid w:val="002D27EF"/>
    <w:rsid w:val="002E6E91"/>
    <w:rsid w:val="002F237B"/>
    <w:rsid w:val="003028C3"/>
    <w:rsid w:val="00304787"/>
    <w:rsid w:val="00306DF1"/>
    <w:rsid w:val="00312467"/>
    <w:rsid w:val="00354EC3"/>
    <w:rsid w:val="00364126"/>
    <w:rsid w:val="00364EAD"/>
    <w:rsid w:val="00385D34"/>
    <w:rsid w:val="00396172"/>
    <w:rsid w:val="003A1BC3"/>
    <w:rsid w:val="003A2DEE"/>
    <w:rsid w:val="003B12B5"/>
    <w:rsid w:val="003B4009"/>
    <w:rsid w:val="003C141C"/>
    <w:rsid w:val="003C2372"/>
    <w:rsid w:val="003D006E"/>
    <w:rsid w:val="003D52C1"/>
    <w:rsid w:val="003D5A47"/>
    <w:rsid w:val="003D6FBF"/>
    <w:rsid w:val="003E4622"/>
    <w:rsid w:val="003F05E9"/>
    <w:rsid w:val="003F5F75"/>
    <w:rsid w:val="00401A2B"/>
    <w:rsid w:val="00404C79"/>
    <w:rsid w:val="00425AA5"/>
    <w:rsid w:val="00431129"/>
    <w:rsid w:val="0043483F"/>
    <w:rsid w:val="00437BE0"/>
    <w:rsid w:val="0046075B"/>
    <w:rsid w:val="00473E14"/>
    <w:rsid w:val="004814F1"/>
    <w:rsid w:val="004904CF"/>
    <w:rsid w:val="0049241E"/>
    <w:rsid w:val="004A2042"/>
    <w:rsid w:val="004A7736"/>
    <w:rsid w:val="004B6AFD"/>
    <w:rsid w:val="004B7389"/>
    <w:rsid w:val="004C6819"/>
    <w:rsid w:val="004D267D"/>
    <w:rsid w:val="004E5A34"/>
    <w:rsid w:val="004F319F"/>
    <w:rsid w:val="00501F78"/>
    <w:rsid w:val="00523407"/>
    <w:rsid w:val="00524839"/>
    <w:rsid w:val="0052674A"/>
    <w:rsid w:val="005269A2"/>
    <w:rsid w:val="00544E70"/>
    <w:rsid w:val="00544EC2"/>
    <w:rsid w:val="00555F12"/>
    <w:rsid w:val="00563660"/>
    <w:rsid w:val="005A5C5F"/>
    <w:rsid w:val="005B1A72"/>
    <w:rsid w:val="005C5AD8"/>
    <w:rsid w:val="005D4328"/>
    <w:rsid w:val="00601F05"/>
    <w:rsid w:val="0060523D"/>
    <w:rsid w:val="00621D64"/>
    <w:rsid w:val="006246A0"/>
    <w:rsid w:val="00624CC6"/>
    <w:rsid w:val="006565CD"/>
    <w:rsid w:val="00665AA7"/>
    <w:rsid w:val="00681360"/>
    <w:rsid w:val="00693CD6"/>
    <w:rsid w:val="006948E1"/>
    <w:rsid w:val="00695ED8"/>
    <w:rsid w:val="006A43DA"/>
    <w:rsid w:val="006B4903"/>
    <w:rsid w:val="006C3EE3"/>
    <w:rsid w:val="006C4087"/>
    <w:rsid w:val="006D1624"/>
    <w:rsid w:val="006D256F"/>
    <w:rsid w:val="006D2599"/>
    <w:rsid w:val="006D7A34"/>
    <w:rsid w:val="006F3EF8"/>
    <w:rsid w:val="006F41C7"/>
    <w:rsid w:val="006F4FF0"/>
    <w:rsid w:val="0070435B"/>
    <w:rsid w:val="00714FD7"/>
    <w:rsid w:val="0072380F"/>
    <w:rsid w:val="007242D8"/>
    <w:rsid w:val="00742040"/>
    <w:rsid w:val="00755CFF"/>
    <w:rsid w:val="00793184"/>
    <w:rsid w:val="007B02F2"/>
    <w:rsid w:val="007C0CB0"/>
    <w:rsid w:val="007C28E6"/>
    <w:rsid w:val="007C3D53"/>
    <w:rsid w:val="007D1BDB"/>
    <w:rsid w:val="007D59BE"/>
    <w:rsid w:val="007E1790"/>
    <w:rsid w:val="007E3A17"/>
    <w:rsid w:val="007E4744"/>
    <w:rsid w:val="007F67EA"/>
    <w:rsid w:val="0083544A"/>
    <w:rsid w:val="008527A7"/>
    <w:rsid w:val="00862803"/>
    <w:rsid w:val="00877C9F"/>
    <w:rsid w:val="00880E3C"/>
    <w:rsid w:val="00881033"/>
    <w:rsid w:val="00893B0F"/>
    <w:rsid w:val="008943B9"/>
    <w:rsid w:val="008968AE"/>
    <w:rsid w:val="008A1B24"/>
    <w:rsid w:val="008C2C88"/>
    <w:rsid w:val="008D08EC"/>
    <w:rsid w:val="008E4DBE"/>
    <w:rsid w:val="008E5F9E"/>
    <w:rsid w:val="00906267"/>
    <w:rsid w:val="00907A5E"/>
    <w:rsid w:val="00910D47"/>
    <w:rsid w:val="00914131"/>
    <w:rsid w:val="00914455"/>
    <w:rsid w:val="00917E3F"/>
    <w:rsid w:val="00931AA2"/>
    <w:rsid w:val="00937E73"/>
    <w:rsid w:val="009600BF"/>
    <w:rsid w:val="00963AE3"/>
    <w:rsid w:val="00984432"/>
    <w:rsid w:val="009853AC"/>
    <w:rsid w:val="00991D13"/>
    <w:rsid w:val="009923D5"/>
    <w:rsid w:val="009A27F0"/>
    <w:rsid w:val="009B02CB"/>
    <w:rsid w:val="009C52BA"/>
    <w:rsid w:val="009D0C7C"/>
    <w:rsid w:val="009E7687"/>
    <w:rsid w:val="009F0B2A"/>
    <w:rsid w:val="00A0605C"/>
    <w:rsid w:val="00A07C25"/>
    <w:rsid w:val="00A2116F"/>
    <w:rsid w:val="00A23019"/>
    <w:rsid w:val="00A25B68"/>
    <w:rsid w:val="00A31686"/>
    <w:rsid w:val="00A410F5"/>
    <w:rsid w:val="00A50A79"/>
    <w:rsid w:val="00A5640D"/>
    <w:rsid w:val="00A744D6"/>
    <w:rsid w:val="00A93605"/>
    <w:rsid w:val="00AA1691"/>
    <w:rsid w:val="00AA5598"/>
    <w:rsid w:val="00AB23DC"/>
    <w:rsid w:val="00AC11D7"/>
    <w:rsid w:val="00AC5E0F"/>
    <w:rsid w:val="00AD7DBC"/>
    <w:rsid w:val="00B118CA"/>
    <w:rsid w:val="00B1330C"/>
    <w:rsid w:val="00B225E5"/>
    <w:rsid w:val="00B26B96"/>
    <w:rsid w:val="00B31E38"/>
    <w:rsid w:val="00B46059"/>
    <w:rsid w:val="00B51A6B"/>
    <w:rsid w:val="00B67BF8"/>
    <w:rsid w:val="00B71610"/>
    <w:rsid w:val="00B90631"/>
    <w:rsid w:val="00BB1118"/>
    <w:rsid w:val="00BB50F1"/>
    <w:rsid w:val="00BC7AB2"/>
    <w:rsid w:val="00BD6B3B"/>
    <w:rsid w:val="00BE0973"/>
    <w:rsid w:val="00BE7740"/>
    <w:rsid w:val="00BF3701"/>
    <w:rsid w:val="00C05DBF"/>
    <w:rsid w:val="00C24214"/>
    <w:rsid w:val="00C33FCD"/>
    <w:rsid w:val="00C378AB"/>
    <w:rsid w:val="00C628B2"/>
    <w:rsid w:val="00C82C19"/>
    <w:rsid w:val="00C865D5"/>
    <w:rsid w:val="00CC45F0"/>
    <w:rsid w:val="00CE27CA"/>
    <w:rsid w:val="00CF40A2"/>
    <w:rsid w:val="00D0467A"/>
    <w:rsid w:val="00D30142"/>
    <w:rsid w:val="00D34DDB"/>
    <w:rsid w:val="00D367CD"/>
    <w:rsid w:val="00D402B2"/>
    <w:rsid w:val="00D44FF9"/>
    <w:rsid w:val="00D52A9F"/>
    <w:rsid w:val="00D549A3"/>
    <w:rsid w:val="00D63097"/>
    <w:rsid w:val="00D65C83"/>
    <w:rsid w:val="00D74790"/>
    <w:rsid w:val="00D856F0"/>
    <w:rsid w:val="00D91CD9"/>
    <w:rsid w:val="00D978BB"/>
    <w:rsid w:val="00DA0F50"/>
    <w:rsid w:val="00DA1299"/>
    <w:rsid w:val="00DA224B"/>
    <w:rsid w:val="00DA2E06"/>
    <w:rsid w:val="00DA3F4C"/>
    <w:rsid w:val="00DA676D"/>
    <w:rsid w:val="00DC5249"/>
    <w:rsid w:val="00DC72C6"/>
    <w:rsid w:val="00DD3AA9"/>
    <w:rsid w:val="00DE603C"/>
    <w:rsid w:val="00DE7FB2"/>
    <w:rsid w:val="00E075C7"/>
    <w:rsid w:val="00E22A37"/>
    <w:rsid w:val="00E34B3E"/>
    <w:rsid w:val="00E40953"/>
    <w:rsid w:val="00E412F8"/>
    <w:rsid w:val="00E43D8B"/>
    <w:rsid w:val="00E50D6A"/>
    <w:rsid w:val="00E54AFF"/>
    <w:rsid w:val="00E63C3A"/>
    <w:rsid w:val="00E70169"/>
    <w:rsid w:val="00E74D93"/>
    <w:rsid w:val="00E7688C"/>
    <w:rsid w:val="00E864E8"/>
    <w:rsid w:val="00E904B6"/>
    <w:rsid w:val="00E96148"/>
    <w:rsid w:val="00E96DAA"/>
    <w:rsid w:val="00EA277A"/>
    <w:rsid w:val="00EB1025"/>
    <w:rsid w:val="00EC2BDA"/>
    <w:rsid w:val="00EE26D3"/>
    <w:rsid w:val="00EE67EB"/>
    <w:rsid w:val="00EE7C2E"/>
    <w:rsid w:val="00EF115D"/>
    <w:rsid w:val="00EF7F96"/>
    <w:rsid w:val="00F020E0"/>
    <w:rsid w:val="00F06887"/>
    <w:rsid w:val="00F1008C"/>
    <w:rsid w:val="00F232FA"/>
    <w:rsid w:val="00F316A8"/>
    <w:rsid w:val="00F37F32"/>
    <w:rsid w:val="00F44442"/>
    <w:rsid w:val="00F46C99"/>
    <w:rsid w:val="00F4781B"/>
    <w:rsid w:val="00F70BA0"/>
    <w:rsid w:val="00F731B9"/>
    <w:rsid w:val="00F77A6C"/>
    <w:rsid w:val="00F821A6"/>
    <w:rsid w:val="00F904B3"/>
    <w:rsid w:val="00FA15D5"/>
    <w:rsid w:val="00FA32B5"/>
    <w:rsid w:val="00FB0C58"/>
    <w:rsid w:val="00FB5AF1"/>
    <w:rsid w:val="00FB7D77"/>
    <w:rsid w:val="00FC2E07"/>
    <w:rsid w:val="00FE5D3B"/>
    <w:rsid w:val="00FF1B1D"/>
    <w:rsid w:val="00FF74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36f" strokecolor="none [3213]"/>
    </o:shapedefaults>
    <o:shapelayout v:ext="edit">
      <o:idmap v:ext="edit" data="1"/>
    </o:shapelayout>
  </w:shapeDefaults>
  <w:decimalSymbol w:val="."/>
  <w:listSeparator w:val=","/>
  <w14:docId w14:val="28DBC7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292269"/>
    <w:pPr>
      <w:spacing w:after="240" w:line="240" w:lineRule="atLeast"/>
    </w:pPr>
    <w:rPr>
      <w:rFonts w:ascii="Garamond" w:hAnsi="Garamond"/>
      <w:sz w:val="22"/>
    </w:rPr>
  </w:style>
  <w:style w:type="paragraph" w:styleId="Heading1">
    <w:name w:val="heading 1"/>
    <w:basedOn w:val="DocumentLabel"/>
    <w:next w:val="Heading2"/>
    <w:qFormat/>
    <w:rsid w:val="0029226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Heading2">
    <w:name w:val="heading 2"/>
    <w:basedOn w:val="Normal"/>
    <w:next w:val="BodyText"/>
    <w:qFormat/>
    <w:rsid w:val="00292269"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Heading3">
    <w:name w:val="heading 3"/>
    <w:basedOn w:val="Normal"/>
    <w:next w:val="Normal"/>
    <w:qFormat/>
    <w:rsid w:val="00292269"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Heading4">
    <w:name w:val="heading 4"/>
    <w:basedOn w:val="Normal"/>
    <w:next w:val="BodyText"/>
    <w:qFormat/>
    <w:rsid w:val="00292269"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Heading5">
    <w:name w:val="heading 5"/>
    <w:basedOn w:val="Heading4"/>
    <w:next w:val="BodyText"/>
    <w:qFormat/>
    <w:rsid w:val="00292269"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Heading6">
    <w:name w:val="heading 6"/>
    <w:basedOn w:val="Normal"/>
    <w:next w:val="BodyText"/>
    <w:qFormat/>
    <w:rsid w:val="00292269"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Heading7">
    <w:name w:val="heading 7"/>
    <w:basedOn w:val="Normal"/>
    <w:next w:val="BodyText"/>
    <w:qFormat/>
    <w:rsid w:val="00292269"/>
    <w:pPr>
      <w:keepNext/>
      <w:outlineLvl w:val="6"/>
    </w:pPr>
    <w:rPr>
      <w:b/>
      <w:spacing w:val="-5"/>
      <w:kern w:val="28"/>
      <w:sz w:val="24"/>
    </w:rPr>
  </w:style>
  <w:style w:type="paragraph" w:styleId="Heading8">
    <w:name w:val="heading 8"/>
    <w:basedOn w:val="Normal"/>
    <w:next w:val="BodyText"/>
    <w:qFormat/>
    <w:rsid w:val="00292269"/>
    <w:pPr>
      <w:keepNext/>
      <w:outlineLvl w:val="7"/>
    </w:pPr>
    <w:rPr>
      <w:i/>
      <w:spacing w:val="5"/>
      <w:kern w:val="28"/>
      <w:sz w:val="24"/>
    </w:rPr>
  </w:style>
  <w:style w:type="paragraph" w:styleId="Heading9">
    <w:name w:val="heading 9"/>
    <w:basedOn w:val="Normal"/>
    <w:next w:val="BodyText"/>
    <w:qFormat/>
    <w:rsid w:val="00292269"/>
    <w:pPr>
      <w:keepNext/>
      <w:outlineLvl w:val="8"/>
    </w:pPr>
    <w:rPr>
      <w:i/>
      <w:spacing w:val="5"/>
      <w:kern w:val="28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qFormat/>
    <w:rsid w:val="00292269"/>
    <w:rPr>
      <w:b/>
      <w:bCs w:val="0"/>
      <w:i w:val="0"/>
      <w:iCs w:val="0"/>
      <w:spacing w:val="-10"/>
    </w:rPr>
  </w:style>
  <w:style w:type="paragraph" w:styleId="BodyText">
    <w:name w:val="Body Text"/>
    <w:basedOn w:val="Normal"/>
    <w:rsid w:val="00292269"/>
    <w:rPr>
      <w:spacing w:val="-5"/>
      <w:sz w:val="24"/>
    </w:rPr>
  </w:style>
  <w:style w:type="paragraph" w:styleId="CommentText">
    <w:name w:val="annotation text"/>
    <w:basedOn w:val="Normal"/>
    <w:semiHidden/>
    <w:rsid w:val="00292269"/>
    <w:pPr>
      <w:tabs>
        <w:tab w:val="left" w:pos="187"/>
      </w:tabs>
    </w:pPr>
    <w:rPr>
      <w:sz w:val="18"/>
    </w:rPr>
  </w:style>
  <w:style w:type="paragraph" w:styleId="MacroText">
    <w:name w:val="macro"/>
    <w:basedOn w:val="BodyText"/>
    <w:semiHidden/>
    <w:rsid w:val="00292269"/>
    <w:rPr>
      <w:rFonts w:ascii="Courier New" w:hAnsi="Courier New"/>
    </w:rPr>
  </w:style>
  <w:style w:type="paragraph" w:styleId="List">
    <w:name w:val="List"/>
    <w:basedOn w:val="BodyText"/>
    <w:rsid w:val="00292269"/>
    <w:pPr>
      <w:tabs>
        <w:tab w:val="left" w:pos="720"/>
      </w:tabs>
      <w:spacing w:after="80"/>
      <w:ind w:left="720" w:hanging="360"/>
    </w:pPr>
  </w:style>
  <w:style w:type="paragraph" w:styleId="ListNumber">
    <w:name w:val="List Number"/>
    <w:basedOn w:val="List"/>
    <w:rsid w:val="00292269"/>
    <w:pPr>
      <w:tabs>
        <w:tab w:val="clear" w:pos="720"/>
      </w:tabs>
      <w:spacing w:after="240"/>
      <w:ind w:left="0" w:firstLine="0"/>
    </w:pPr>
  </w:style>
  <w:style w:type="paragraph" w:styleId="List2">
    <w:name w:val="List 2"/>
    <w:basedOn w:val="List"/>
    <w:rsid w:val="00292269"/>
    <w:pPr>
      <w:tabs>
        <w:tab w:val="clear" w:pos="720"/>
        <w:tab w:val="left" w:pos="1080"/>
      </w:tabs>
      <w:ind w:left="1080"/>
    </w:pPr>
  </w:style>
  <w:style w:type="paragraph" w:styleId="List3">
    <w:name w:val="List 3"/>
    <w:basedOn w:val="List"/>
    <w:rsid w:val="00292269"/>
    <w:pPr>
      <w:tabs>
        <w:tab w:val="clear" w:pos="720"/>
        <w:tab w:val="left" w:pos="1440"/>
      </w:tabs>
      <w:ind w:left="1440"/>
    </w:pPr>
  </w:style>
  <w:style w:type="paragraph" w:styleId="List4">
    <w:name w:val="List 4"/>
    <w:basedOn w:val="List"/>
    <w:rsid w:val="00292269"/>
    <w:pPr>
      <w:tabs>
        <w:tab w:val="clear" w:pos="720"/>
        <w:tab w:val="left" w:pos="1800"/>
      </w:tabs>
      <w:ind w:left="1800"/>
    </w:pPr>
  </w:style>
  <w:style w:type="paragraph" w:styleId="List5">
    <w:name w:val="List 5"/>
    <w:basedOn w:val="List"/>
    <w:rsid w:val="00292269"/>
    <w:pPr>
      <w:tabs>
        <w:tab w:val="clear" w:pos="720"/>
        <w:tab w:val="left" w:pos="2160"/>
      </w:tabs>
      <w:ind w:left="2160"/>
    </w:pPr>
  </w:style>
  <w:style w:type="paragraph" w:styleId="ListNumber2">
    <w:name w:val="List Number 2"/>
    <w:basedOn w:val="ListNumber"/>
    <w:rsid w:val="00292269"/>
    <w:pPr>
      <w:ind w:left="360"/>
    </w:pPr>
  </w:style>
  <w:style w:type="paragraph" w:styleId="ListNumber3">
    <w:name w:val="List Number 3"/>
    <w:basedOn w:val="ListNumber"/>
    <w:rsid w:val="00292269"/>
    <w:pPr>
      <w:ind w:left="720"/>
    </w:pPr>
  </w:style>
  <w:style w:type="paragraph" w:styleId="ListNumber4">
    <w:name w:val="List Number 4"/>
    <w:basedOn w:val="ListNumber"/>
    <w:rsid w:val="00292269"/>
    <w:pPr>
      <w:ind w:left="1080"/>
    </w:pPr>
  </w:style>
  <w:style w:type="paragraph" w:styleId="ListNumber5">
    <w:name w:val="List Number 5"/>
    <w:basedOn w:val="ListNumber"/>
    <w:rsid w:val="00292269"/>
    <w:pPr>
      <w:ind w:left="1440"/>
    </w:pPr>
  </w:style>
  <w:style w:type="paragraph" w:styleId="BodyTextIndent">
    <w:name w:val="Body Text Indent"/>
    <w:basedOn w:val="BodyText"/>
    <w:rsid w:val="00292269"/>
    <w:pPr>
      <w:ind w:firstLine="240"/>
    </w:pPr>
  </w:style>
  <w:style w:type="paragraph" w:styleId="ListContinue">
    <w:name w:val="List Continue"/>
    <w:basedOn w:val="List"/>
    <w:rsid w:val="00292269"/>
    <w:pPr>
      <w:tabs>
        <w:tab w:val="clear" w:pos="720"/>
      </w:tabs>
      <w:spacing w:after="240"/>
      <w:ind w:left="0" w:firstLine="0"/>
    </w:pPr>
  </w:style>
  <w:style w:type="paragraph" w:styleId="ListContinue2">
    <w:name w:val="List Continue 2"/>
    <w:basedOn w:val="ListContinue"/>
    <w:rsid w:val="00292269"/>
    <w:pPr>
      <w:ind w:left="360"/>
    </w:pPr>
  </w:style>
  <w:style w:type="paragraph" w:styleId="ListContinue3">
    <w:name w:val="List Continue 3"/>
    <w:basedOn w:val="ListContinue"/>
    <w:rsid w:val="00292269"/>
    <w:pPr>
      <w:ind w:left="720"/>
    </w:pPr>
  </w:style>
  <w:style w:type="paragraph" w:styleId="ListContinue4">
    <w:name w:val="List Continue 4"/>
    <w:basedOn w:val="ListContinue"/>
    <w:rsid w:val="00292269"/>
    <w:pPr>
      <w:ind w:left="1080"/>
    </w:pPr>
  </w:style>
  <w:style w:type="paragraph" w:styleId="ListContinue5">
    <w:name w:val="List Continue 5"/>
    <w:basedOn w:val="ListContinue"/>
    <w:rsid w:val="00292269"/>
    <w:pPr>
      <w:ind w:left="1440"/>
    </w:pPr>
  </w:style>
  <w:style w:type="paragraph" w:styleId="Date">
    <w:name w:val="Date"/>
    <w:basedOn w:val="BodyText"/>
    <w:rsid w:val="00292269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BlockQuotation">
    <w:name w:val="Block Quotation"/>
    <w:basedOn w:val="BodyText"/>
    <w:rsid w:val="00292269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Picture">
    <w:name w:val="Picture"/>
    <w:basedOn w:val="BodyText"/>
    <w:rsid w:val="00292269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customStyle="1" w:styleId="SubtitleCover">
    <w:name w:val="Subtitle Cover"/>
    <w:basedOn w:val="Normal"/>
    <w:next w:val="Normal"/>
    <w:rsid w:val="00292269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TitleCover">
    <w:name w:val="Title Cover"/>
    <w:basedOn w:val="HeadingBase"/>
    <w:next w:val="SubtitleCover"/>
    <w:rsid w:val="00292269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paragraph" w:customStyle="1" w:styleId="CompanyName">
    <w:name w:val="Company Name"/>
    <w:basedOn w:val="Normal"/>
    <w:next w:val="TitleCover"/>
    <w:rsid w:val="00292269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Icon2">
    <w:name w:val="Icon 2"/>
    <w:basedOn w:val="Normal"/>
    <w:next w:val="Heading3"/>
    <w:rsid w:val="00292269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customStyle="1" w:styleId="Address">
    <w:name w:val="Address"/>
    <w:basedOn w:val="BodyText"/>
    <w:rsid w:val="00292269"/>
    <w:pPr>
      <w:keepLines/>
      <w:spacing w:after="0"/>
    </w:pPr>
  </w:style>
  <w:style w:type="paragraph" w:customStyle="1" w:styleId="BodyTextKeep">
    <w:name w:val="Body Text Keep"/>
    <w:basedOn w:val="BodyText"/>
    <w:rsid w:val="00292269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customStyle="1" w:styleId="DocumentLabel">
    <w:name w:val="Document Label"/>
    <w:basedOn w:val="Normal"/>
    <w:next w:val="Heading1"/>
    <w:rsid w:val="00292269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paragraph" w:customStyle="1" w:styleId="FootnoteBase">
    <w:name w:val="Footnote Base"/>
    <w:basedOn w:val="Normal"/>
    <w:rsid w:val="00292269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customStyle="1" w:styleId="HeaderBase">
    <w:name w:val="Header Base"/>
    <w:basedOn w:val="Normal"/>
    <w:rsid w:val="00292269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Footer">
    <w:name w:val="footer"/>
    <w:basedOn w:val="Normal"/>
    <w:rsid w:val="00292269"/>
    <w:pPr>
      <w:tabs>
        <w:tab w:val="center" w:pos="4320"/>
        <w:tab w:val="right" w:pos="8640"/>
      </w:tabs>
    </w:pPr>
  </w:style>
  <w:style w:type="paragraph" w:customStyle="1" w:styleId="FooterEven">
    <w:name w:val="Footer Even"/>
    <w:basedOn w:val="Footer"/>
    <w:rsid w:val="00292269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First">
    <w:name w:val="Footer First"/>
    <w:basedOn w:val="Footer"/>
    <w:rsid w:val="00292269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Odd">
    <w:name w:val="Footer Odd"/>
    <w:basedOn w:val="Footer"/>
    <w:rsid w:val="00292269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styleId="Header">
    <w:name w:val="header"/>
    <w:basedOn w:val="Normal"/>
    <w:rsid w:val="00292269"/>
    <w:pPr>
      <w:tabs>
        <w:tab w:val="center" w:pos="4320"/>
        <w:tab w:val="right" w:pos="8640"/>
      </w:tabs>
    </w:pPr>
  </w:style>
  <w:style w:type="paragraph" w:customStyle="1" w:styleId="HeaderEven">
    <w:name w:val="Header Even"/>
    <w:basedOn w:val="Header"/>
    <w:rsid w:val="00292269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First">
    <w:name w:val="Header First"/>
    <w:basedOn w:val="Header"/>
    <w:rsid w:val="00292269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Odd">
    <w:name w:val="Header Odd"/>
    <w:basedOn w:val="Header"/>
    <w:rsid w:val="00292269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customStyle="1" w:styleId="HeadingBase">
    <w:name w:val="Heading Base"/>
    <w:basedOn w:val="Normal"/>
    <w:next w:val="BodyText"/>
    <w:rsid w:val="00292269"/>
    <w:pPr>
      <w:keepNext/>
      <w:keepLines/>
      <w:spacing w:before="120" w:after="120"/>
    </w:pPr>
    <w:rPr>
      <w:kern w:val="28"/>
      <w:sz w:val="18"/>
    </w:rPr>
  </w:style>
  <w:style w:type="paragraph" w:customStyle="1" w:styleId="Icon1">
    <w:name w:val="Icon 1"/>
    <w:basedOn w:val="Picture"/>
    <w:rsid w:val="00292269"/>
  </w:style>
  <w:style w:type="paragraph" w:customStyle="1" w:styleId="ListFirst">
    <w:name w:val="List First"/>
    <w:basedOn w:val="List"/>
    <w:next w:val="List"/>
    <w:rsid w:val="00292269"/>
    <w:pPr>
      <w:spacing w:after="240"/>
      <w:ind w:left="360" w:firstLine="0"/>
    </w:pPr>
  </w:style>
  <w:style w:type="paragraph" w:customStyle="1" w:styleId="ListLast">
    <w:name w:val="List Last"/>
    <w:basedOn w:val="List"/>
    <w:next w:val="BodyText"/>
    <w:rsid w:val="00292269"/>
    <w:pPr>
      <w:spacing w:after="240"/>
      <w:ind w:left="360" w:firstLine="0"/>
    </w:pPr>
  </w:style>
  <w:style w:type="paragraph" w:customStyle="1" w:styleId="ListNumberFirst">
    <w:name w:val="List Number First"/>
    <w:basedOn w:val="ListNumber"/>
    <w:next w:val="ListNumber"/>
    <w:rsid w:val="00292269"/>
  </w:style>
  <w:style w:type="paragraph" w:customStyle="1" w:styleId="ListNumberLast">
    <w:name w:val="List Number Last"/>
    <w:basedOn w:val="ListNumber"/>
    <w:next w:val="BodyText"/>
    <w:rsid w:val="00292269"/>
  </w:style>
  <w:style w:type="paragraph" w:customStyle="1" w:styleId="SubjectLine">
    <w:name w:val="Subject Line"/>
    <w:basedOn w:val="BodyText"/>
    <w:next w:val="BodyText"/>
    <w:rsid w:val="00292269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styleId="FootnoteReference">
    <w:name w:val="footnote reference"/>
    <w:semiHidden/>
    <w:rsid w:val="00292269"/>
    <w:rPr>
      <w:vertAlign w:val="superscript"/>
    </w:rPr>
  </w:style>
  <w:style w:type="character" w:styleId="CommentReference">
    <w:name w:val="annotation reference"/>
    <w:semiHidden/>
    <w:rsid w:val="00292269"/>
    <w:rPr>
      <w:sz w:val="16"/>
    </w:rPr>
  </w:style>
  <w:style w:type="character" w:styleId="PageNumber">
    <w:name w:val="page number"/>
    <w:rsid w:val="00292269"/>
    <w:rPr>
      <w:b/>
      <w:bCs w:val="0"/>
    </w:rPr>
  </w:style>
  <w:style w:type="character" w:styleId="EndnoteReference">
    <w:name w:val="endnote reference"/>
    <w:semiHidden/>
    <w:rsid w:val="00292269"/>
    <w:rPr>
      <w:vertAlign w:val="superscript"/>
    </w:rPr>
  </w:style>
  <w:style w:type="character" w:customStyle="1" w:styleId="Lead-inEmphasis">
    <w:name w:val="Lead-in Emphasis"/>
    <w:rsid w:val="00292269"/>
    <w:rPr>
      <w:caps/>
      <w:sz w:val="20"/>
    </w:rPr>
  </w:style>
  <w:style w:type="character" w:customStyle="1" w:styleId="Superscript">
    <w:name w:val="Superscript"/>
    <w:rsid w:val="00292269"/>
    <w:rPr>
      <w:vertAlign w:val="superscript"/>
    </w:rPr>
  </w:style>
  <w:style w:type="paragraph" w:customStyle="1" w:styleId="ReturnAddress">
    <w:name w:val="Return Address"/>
    <w:basedOn w:val="Address"/>
    <w:rsid w:val="00292269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ss">
    <w:name w:val="ss"/>
    <w:basedOn w:val="ReturnAddress"/>
    <w:rsid w:val="00292269"/>
  </w:style>
  <w:style w:type="paragraph" w:styleId="Caption">
    <w:name w:val="caption"/>
    <w:basedOn w:val="Picture"/>
    <w:next w:val="BodyText"/>
    <w:qFormat/>
    <w:rsid w:val="00292269"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paragraph" w:styleId="EndnoteText">
    <w:name w:val="endnote text"/>
    <w:basedOn w:val="FootnoteBase"/>
    <w:semiHidden/>
    <w:rsid w:val="00292269"/>
    <w:pPr>
      <w:spacing w:after="120"/>
    </w:pPr>
    <w:rPr>
      <w:rFonts w:ascii="Times New Roman" w:hAnsi="Times New Roman"/>
    </w:rPr>
  </w:style>
  <w:style w:type="paragraph" w:styleId="FootnoteText">
    <w:name w:val="footnote text"/>
    <w:basedOn w:val="FootnoteBase"/>
    <w:semiHidden/>
    <w:rsid w:val="00292269"/>
    <w:pPr>
      <w:spacing w:after="120"/>
    </w:pPr>
  </w:style>
  <w:style w:type="paragraph" w:styleId="BalloonText">
    <w:name w:val="Balloon Text"/>
    <w:basedOn w:val="Normal"/>
    <w:semiHidden/>
    <w:rsid w:val="006D256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232FA"/>
    <w:rPr>
      <w:color w:val="0000FF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E50D6A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jp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bit.ly/2rwNnSX" TargetMode="External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://bit.ly/2rwNnSX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Brochu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0</TotalTime>
  <Pages>2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Brochure</vt:lpstr>
    </vt:vector>
  </TitlesOfParts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</dc:title>
  <dc:creator/>
  <cp:lastModifiedBy/>
  <cp:revision>1</cp:revision>
  <cp:lastPrinted>2009-03-17T19:49:00Z</cp:lastPrinted>
  <dcterms:created xsi:type="dcterms:W3CDTF">2017-05-22T20:14:00Z</dcterms:created>
  <dcterms:modified xsi:type="dcterms:W3CDTF">2017-05-23T16:33:00Z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2003051900</vt:i4>
  </property>
  <property fmtid="{D5CDD505-2E9C-101B-9397-08002B2CF9AE}" pid="4" name="LCID">
    <vt:i4>1033</vt:i4>
  </property>
</Properties>
</file>